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F975ED">
      <w:pPr>
        <w:spacing w:line="360" w:lineRule="auto"/>
        <w:rPr>
          <w:b/>
          <w:bCs/>
          <w:color w:val="000000"/>
          <w:sz w:val="24"/>
        </w:rPr>
      </w:pPr>
      <w:r w:rsidRPr="00F975ED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F975ED">
      <w:pPr>
        <w:spacing w:line="360" w:lineRule="auto"/>
        <w:rPr>
          <w:color w:val="000000"/>
          <w:sz w:val="24"/>
        </w:rPr>
      </w:pPr>
      <w:r w:rsidRPr="00F975ED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F975ED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F975ED">
      <w:pPr>
        <w:spacing w:line="360" w:lineRule="auto"/>
        <w:rPr>
          <w:color w:val="000000"/>
          <w:sz w:val="24"/>
        </w:rPr>
      </w:pPr>
      <w:r w:rsidRPr="00F975ED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F975ED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F975ED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975ED" w:rsidRPr="00F975E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975ED" w:rsidRPr="00F975E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975ED" w:rsidRPr="00F975ED">
        <w:rPr>
          <w:b/>
          <w:color w:val="000000"/>
          <w:sz w:val="24"/>
        </w:rPr>
        <w:t>Dostawa papieru offsetowego i do druku cyfrowego dla jednostek organizacyjnych 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F975ED" w:rsidTr="00A2639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F975ED" w:rsidRDefault="00F975ED" w:rsidP="00A2639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975ED">
              <w:rPr>
                <w:b/>
                <w:color w:val="000000"/>
                <w:sz w:val="24"/>
              </w:rPr>
              <w:t>1</w:t>
            </w:r>
          </w:p>
          <w:p w:rsidR="00F975ED" w:rsidRDefault="00F975ED" w:rsidP="00A2639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975ED" w:rsidRDefault="00F975ED" w:rsidP="00A263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975ED">
              <w:rPr>
                <w:b/>
                <w:sz w:val="24"/>
              </w:rPr>
              <w:t>Przedsiębiorstwo Wielobranżowe SOLO-KOLOS Sp. z o.o.</w:t>
            </w:r>
          </w:p>
          <w:p w:rsidR="00F975ED" w:rsidRDefault="00F975ED" w:rsidP="00A263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975ED">
              <w:rPr>
                <w:b/>
                <w:sz w:val="24"/>
              </w:rPr>
              <w:t>42-209</w:t>
            </w:r>
            <w:r>
              <w:rPr>
                <w:b/>
                <w:sz w:val="24"/>
              </w:rPr>
              <w:t xml:space="preserve"> </w:t>
            </w:r>
            <w:r w:rsidRPr="00F975ED">
              <w:rPr>
                <w:b/>
                <w:sz w:val="24"/>
              </w:rPr>
              <w:t>Częstochowa</w:t>
            </w:r>
          </w:p>
          <w:p w:rsidR="00F975ED" w:rsidRDefault="00F975ED" w:rsidP="00A263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975ED">
              <w:rPr>
                <w:b/>
                <w:sz w:val="24"/>
              </w:rPr>
              <w:t>Warszawska</w:t>
            </w:r>
            <w:r>
              <w:rPr>
                <w:b/>
                <w:sz w:val="24"/>
              </w:rPr>
              <w:t xml:space="preserve">    </w:t>
            </w:r>
            <w:r w:rsidRPr="00F975ED">
              <w:rPr>
                <w:b/>
                <w:sz w:val="24"/>
              </w:rPr>
              <w:t>363/365</w:t>
            </w:r>
          </w:p>
          <w:p w:rsidR="00F975ED" w:rsidRDefault="00F975ED" w:rsidP="00A263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184DA6">
              <w:rPr>
                <w:b/>
                <w:sz w:val="24"/>
              </w:rPr>
              <w:t>26 243,</w:t>
            </w:r>
            <w:r w:rsidRPr="00F975ED">
              <w:rPr>
                <w:b/>
                <w:sz w:val="24"/>
              </w:rPr>
              <w:t>28 zł</w:t>
            </w:r>
            <w:r w:rsidR="00184DA6">
              <w:rPr>
                <w:b/>
                <w:sz w:val="24"/>
              </w:rPr>
              <w:t xml:space="preserve"> brutto</w:t>
            </w:r>
          </w:p>
          <w:p w:rsidR="00184DA6" w:rsidRPr="008463A1" w:rsidRDefault="00184DA6" w:rsidP="00184DA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84DA6" w:rsidRDefault="00184DA6" w:rsidP="00184DA6">
            <w:pPr>
              <w:spacing w:line="360" w:lineRule="auto"/>
              <w:jc w:val="both"/>
              <w:rPr>
                <w:sz w:val="24"/>
              </w:rPr>
            </w:pPr>
            <w:r w:rsidRPr="00F975E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 Wybrana oferta jest jedyną ofertą jaka wpłynęła w przedmiotowym postępowaniu.</w:t>
            </w:r>
          </w:p>
        </w:tc>
      </w:tr>
      <w:tr w:rsidR="00F975ED" w:rsidTr="00A2639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F975ED" w:rsidRDefault="00F975ED" w:rsidP="00A2639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F975ED">
              <w:rPr>
                <w:b/>
                <w:color w:val="000000"/>
                <w:sz w:val="24"/>
              </w:rPr>
              <w:t>2</w:t>
            </w:r>
          </w:p>
          <w:p w:rsidR="00F975ED" w:rsidRDefault="00F975ED" w:rsidP="00A2639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975ED" w:rsidRDefault="00F975ED" w:rsidP="00A263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975ED">
              <w:rPr>
                <w:b/>
                <w:sz w:val="24"/>
              </w:rPr>
              <w:t>Przedsiębiorstwo Wielobranżowe SOLO-KOLOS Sp. z o.o.</w:t>
            </w:r>
          </w:p>
          <w:p w:rsidR="00F975ED" w:rsidRDefault="00F975ED" w:rsidP="00A263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975ED">
              <w:rPr>
                <w:b/>
                <w:sz w:val="24"/>
              </w:rPr>
              <w:t>42-209</w:t>
            </w:r>
            <w:r>
              <w:rPr>
                <w:b/>
                <w:sz w:val="24"/>
              </w:rPr>
              <w:t xml:space="preserve"> </w:t>
            </w:r>
            <w:r w:rsidRPr="00F975ED">
              <w:rPr>
                <w:b/>
                <w:sz w:val="24"/>
              </w:rPr>
              <w:t>Częstochowa</w:t>
            </w:r>
          </w:p>
          <w:p w:rsidR="00F975ED" w:rsidRDefault="00F975ED" w:rsidP="00A263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975ED">
              <w:rPr>
                <w:b/>
                <w:sz w:val="24"/>
              </w:rPr>
              <w:t>Warszawska</w:t>
            </w:r>
            <w:r>
              <w:rPr>
                <w:b/>
                <w:sz w:val="24"/>
              </w:rPr>
              <w:t xml:space="preserve">    </w:t>
            </w:r>
            <w:r w:rsidRPr="00F975ED">
              <w:rPr>
                <w:b/>
                <w:sz w:val="24"/>
              </w:rPr>
              <w:t>363/365</w:t>
            </w:r>
          </w:p>
          <w:p w:rsidR="00F975ED" w:rsidRDefault="00F975ED" w:rsidP="00A263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184DA6">
              <w:rPr>
                <w:b/>
                <w:sz w:val="24"/>
              </w:rPr>
              <w:t>28 624,</w:t>
            </w:r>
            <w:r w:rsidRPr="00F975ED">
              <w:rPr>
                <w:b/>
                <w:sz w:val="24"/>
              </w:rPr>
              <w:t>56 zł</w:t>
            </w:r>
            <w:r w:rsidR="00184DA6">
              <w:rPr>
                <w:b/>
                <w:sz w:val="24"/>
              </w:rPr>
              <w:t xml:space="preserve"> brutto</w:t>
            </w:r>
          </w:p>
          <w:p w:rsidR="00184DA6" w:rsidRPr="008463A1" w:rsidRDefault="00184DA6" w:rsidP="00184DA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84DA6" w:rsidRDefault="00184DA6" w:rsidP="00184DA6">
            <w:pPr>
              <w:spacing w:line="360" w:lineRule="auto"/>
              <w:jc w:val="both"/>
              <w:rPr>
                <w:sz w:val="24"/>
              </w:rPr>
            </w:pPr>
            <w:r w:rsidRPr="00F975E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975ED" w:rsidRPr="008463A1" w:rsidTr="00A2639C">
        <w:tc>
          <w:tcPr>
            <w:tcW w:w="2277" w:type="dxa"/>
            <w:shd w:val="clear" w:color="auto" w:fill="auto"/>
          </w:tcPr>
          <w:p w:rsidR="00F975ED" w:rsidRPr="008463A1" w:rsidRDefault="00F975ED" w:rsidP="00A2639C">
            <w:pPr>
              <w:rPr>
                <w:color w:val="000000"/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75ED">
              <w:rPr>
                <w:sz w:val="18"/>
                <w:szCs w:val="18"/>
              </w:rPr>
              <w:t>Dostawa papieru offsetowego dla Wydawnictwa  Politechniki Częstochowskiej</w:t>
            </w:r>
          </w:p>
        </w:tc>
        <w:tc>
          <w:tcPr>
            <w:tcW w:w="2651" w:type="dxa"/>
            <w:shd w:val="clear" w:color="auto" w:fill="auto"/>
          </w:tcPr>
          <w:p w:rsidR="00F975ED" w:rsidRPr="008463A1" w:rsidRDefault="00F975ED" w:rsidP="00A2639C">
            <w:pPr>
              <w:rPr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Przedsiębiorstwo Wielobranżowe SOLO-KOLOS Sp. z o.o.</w:t>
            </w:r>
          </w:p>
          <w:p w:rsidR="00F975ED" w:rsidRPr="008463A1" w:rsidRDefault="00F975ED" w:rsidP="00A2639C">
            <w:pPr>
              <w:rPr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75ED">
              <w:rPr>
                <w:sz w:val="18"/>
                <w:szCs w:val="18"/>
              </w:rPr>
              <w:t>363/365</w:t>
            </w:r>
          </w:p>
          <w:p w:rsidR="00F975ED" w:rsidRPr="008463A1" w:rsidRDefault="00F975ED" w:rsidP="00A2639C">
            <w:pPr>
              <w:rPr>
                <w:color w:val="000000"/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42-209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75E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975ED" w:rsidRPr="00F975ED" w:rsidRDefault="00F975ED" w:rsidP="00A2639C">
            <w:pPr>
              <w:rPr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1 - Cena (koszt) - 95.00</w:t>
            </w:r>
          </w:p>
          <w:p w:rsidR="00F975ED" w:rsidRPr="008463A1" w:rsidRDefault="00F975ED" w:rsidP="00A2639C">
            <w:pPr>
              <w:rPr>
                <w:color w:val="000000"/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2 - Termin dostawy zamówienia cząstkowego - 5.00</w:t>
            </w:r>
          </w:p>
        </w:tc>
        <w:tc>
          <w:tcPr>
            <w:tcW w:w="1748" w:type="dxa"/>
            <w:shd w:val="clear" w:color="auto" w:fill="auto"/>
          </w:tcPr>
          <w:p w:rsidR="00F975ED" w:rsidRPr="008463A1" w:rsidRDefault="00F975ED" w:rsidP="00A2639C">
            <w:pPr>
              <w:rPr>
                <w:color w:val="000000"/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 xml:space="preserve">  100,00</w:t>
            </w:r>
          </w:p>
        </w:tc>
      </w:tr>
      <w:tr w:rsidR="00F975ED" w:rsidRPr="008463A1" w:rsidTr="00A2639C">
        <w:tc>
          <w:tcPr>
            <w:tcW w:w="2277" w:type="dxa"/>
            <w:shd w:val="clear" w:color="auto" w:fill="auto"/>
          </w:tcPr>
          <w:p w:rsidR="00F975ED" w:rsidRPr="008463A1" w:rsidRDefault="00F975ED" w:rsidP="00A2639C">
            <w:pPr>
              <w:rPr>
                <w:color w:val="000000"/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975ED">
              <w:rPr>
                <w:sz w:val="18"/>
                <w:szCs w:val="18"/>
              </w:rPr>
              <w:t>Dostawa papieru offsetowego, satynowego, samoprzylepnego oraz kartonu dla Wydawnictwa Wydziału Zarządzania  Politechniki Częstochowskiej</w:t>
            </w:r>
          </w:p>
        </w:tc>
        <w:tc>
          <w:tcPr>
            <w:tcW w:w="2651" w:type="dxa"/>
            <w:shd w:val="clear" w:color="auto" w:fill="auto"/>
          </w:tcPr>
          <w:p w:rsidR="00F975ED" w:rsidRPr="008463A1" w:rsidRDefault="00F975ED" w:rsidP="00A2639C">
            <w:pPr>
              <w:rPr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Przedsiębiorstwo Wielobranżowe SOLO-KOLOS Sp. z o.o.</w:t>
            </w:r>
          </w:p>
          <w:p w:rsidR="00F975ED" w:rsidRPr="008463A1" w:rsidRDefault="00F975ED" w:rsidP="00A2639C">
            <w:pPr>
              <w:rPr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75ED">
              <w:rPr>
                <w:sz w:val="18"/>
                <w:szCs w:val="18"/>
              </w:rPr>
              <w:t>363/365</w:t>
            </w:r>
          </w:p>
          <w:p w:rsidR="00F975ED" w:rsidRPr="008463A1" w:rsidRDefault="00F975ED" w:rsidP="00A2639C">
            <w:pPr>
              <w:rPr>
                <w:color w:val="000000"/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42-209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975E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975ED" w:rsidRPr="00F975ED" w:rsidRDefault="00F975ED" w:rsidP="00A2639C">
            <w:pPr>
              <w:rPr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1 - Cena (koszt) - 95.00</w:t>
            </w:r>
          </w:p>
          <w:p w:rsidR="00F975ED" w:rsidRPr="008463A1" w:rsidRDefault="00F975ED" w:rsidP="00A2639C">
            <w:pPr>
              <w:rPr>
                <w:color w:val="000000"/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>2 - Termin dostawy zamówienia cząstkowego - 5.00</w:t>
            </w:r>
          </w:p>
        </w:tc>
        <w:tc>
          <w:tcPr>
            <w:tcW w:w="1748" w:type="dxa"/>
            <w:shd w:val="clear" w:color="auto" w:fill="auto"/>
          </w:tcPr>
          <w:p w:rsidR="00F975ED" w:rsidRPr="008463A1" w:rsidRDefault="00F975ED" w:rsidP="00A2639C">
            <w:pPr>
              <w:rPr>
                <w:color w:val="000000"/>
                <w:sz w:val="18"/>
                <w:szCs w:val="18"/>
              </w:rPr>
            </w:pPr>
            <w:r w:rsidRPr="00F975ED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975E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975ED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184DA6">
        <w:rPr>
          <w:sz w:val="24"/>
          <w:szCs w:val="24"/>
        </w:rPr>
        <w:t>2016-04-14</w:t>
      </w:r>
    </w:p>
    <w:sectPr w:rsidR="000034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E98" w:rsidRDefault="00051E98">
      <w:r>
        <w:separator/>
      </w:r>
    </w:p>
  </w:endnote>
  <w:endnote w:type="continuationSeparator" w:id="0">
    <w:p w:rsidR="00051E98" w:rsidRDefault="00051E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5ED" w:rsidRDefault="00F975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84DA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84DA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5ED" w:rsidRDefault="00F975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E98" w:rsidRDefault="00051E98">
      <w:r>
        <w:separator/>
      </w:r>
    </w:p>
  </w:footnote>
  <w:footnote w:type="continuationSeparator" w:id="0">
    <w:p w:rsidR="00051E98" w:rsidRDefault="00051E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5ED" w:rsidRDefault="00F975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5ED" w:rsidRDefault="00F975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5ED" w:rsidRDefault="00F975E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75ED"/>
    <w:rsid w:val="000034E3"/>
    <w:rsid w:val="00051E98"/>
    <w:rsid w:val="00184DA6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F97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8DBCD-54BB-495C-80F3-B90B2860B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2016-04-12T10:50:00Z</dcterms:created>
  <dcterms:modified xsi:type="dcterms:W3CDTF">2016-04-12T10:50:00Z</dcterms:modified>
</cp:coreProperties>
</file>