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0322F" w:rsidRPr="00293165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0322F" w:rsidRPr="0060322F">
        <w:rPr>
          <w:rFonts w:ascii="Times New Roman" w:eastAsia="Times New Roman" w:hAnsi="Times New Roman"/>
          <w:b/>
          <w:sz w:val="24"/>
          <w:szCs w:val="20"/>
          <w:lang w:eastAsia="pl-PL"/>
        </w:rPr>
        <w:t>ZP/D-11/16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0322F" w:rsidRPr="0060322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0322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322F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Katedry Ekstrakcji i Recyrkulacji Metali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E50" w:rsidRDefault="00AD6E50" w:rsidP="00025386">
      <w:pPr>
        <w:spacing w:after="0" w:line="240" w:lineRule="auto"/>
      </w:pPr>
      <w:r>
        <w:separator/>
      </w:r>
    </w:p>
  </w:endnote>
  <w:endnote w:type="continuationSeparator" w:id="0">
    <w:p w:rsidR="00AD6E50" w:rsidRDefault="00AD6E5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22F" w:rsidRDefault="0060322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1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1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22F" w:rsidRDefault="006032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E50" w:rsidRDefault="00AD6E50" w:rsidP="00025386">
      <w:pPr>
        <w:spacing w:after="0" w:line="240" w:lineRule="auto"/>
      </w:pPr>
      <w:r>
        <w:separator/>
      </w:r>
    </w:p>
  </w:footnote>
  <w:footnote w:type="continuationSeparator" w:id="0">
    <w:p w:rsidR="00AD6E50" w:rsidRDefault="00AD6E5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22F" w:rsidRDefault="006032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22F" w:rsidRDefault="006032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22F" w:rsidRDefault="0060322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22F"/>
    <w:rsid w:val="00025386"/>
    <w:rsid w:val="001C2314"/>
    <w:rsid w:val="00293165"/>
    <w:rsid w:val="005624D8"/>
    <w:rsid w:val="0060322F"/>
    <w:rsid w:val="008F2498"/>
    <w:rsid w:val="00A56A6F"/>
    <w:rsid w:val="00AD6E50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2016-04-12T10:21:00Z</dcterms:created>
  <dcterms:modified xsi:type="dcterms:W3CDTF">2016-04-12T10:21:00Z</dcterms:modified>
</cp:coreProperties>
</file>