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E60367" w:rsidRPr="00E60367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60367" w:rsidRPr="00E60367">
        <w:rPr>
          <w:sz w:val="24"/>
          <w:szCs w:val="24"/>
        </w:rPr>
        <w:t>ZP/RB-07/16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60367" w:rsidRPr="00E6036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E60367" w:rsidP="00E001EA">
      <w:pPr>
        <w:jc w:val="both"/>
        <w:rPr>
          <w:sz w:val="24"/>
          <w:szCs w:val="24"/>
        </w:rPr>
      </w:pPr>
      <w:r w:rsidRPr="00E60367">
        <w:rPr>
          <w:b/>
          <w:sz w:val="24"/>
          <w:szCs w:val="24"/>
        </w:rPr>
        <w:t>Roboty budowlano-drogowe w rejonie stacji transformatorowej S-128; roboty montażowo-podłączeniowe do obiektów - budynków Wydziału Elektrycznego - Etap II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93F" w:rsidRDefault="00D7793F">
      <w:r>
        <w:separator/>
      </w:r>
    </w:p>
  </w:endnote>
  <w:endnote w:type="continuationSeparator" w:id="0">
    <w:p w:rsidR="00D7793F" w:rsidRDefault="00D7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6036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6036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79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93F" w:rsidRDefault="00D7793F">
      <w:r>
        <w:separator/>
      </w:r>
    </w:p>
  </w:footnote>
  <w:footnote w:type="continuationSeparator" w:id="0">
    <w:p w:rsidR="00D7793F" w:rsidRDefault="00D77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367" w:rsidRDefault="00E603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367" w:rsidRDefault="00E603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93F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7793F"/>
    <w:rsid w:val="00DD74AE"/>
    <w:rsid w:val="00DF4934"/>
    <w:rsid w:val="00E001EA"/>
    <w:rsid w:val="00E60367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0EABC-9D6C-4E44-B917-B0C7FA0A3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2016-04-12T07:24:00Z</dcterms:created>
  <dcterms:modified xsi:type="dcterms:W3CDTF">2016-04-12T07:24:00Z</dcterms:modified>
</cp:coreProperties>
</file>