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625DAE" w:rsidRPr="00625DAE">
        <w:rPr>
          <w:b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25DAE" w:rsidRPr="00625DAE">
        <w:rPr>
          <w:rFonts w:ascii="Times New Roman" w:eastAsia="Times New Roman" w:hAnsi="Times New Roman"/>
          <w:b/>
          <w:sz w:val="24"/>
          <w:szCs w:val="20"/>
          <w:lang w:eastAsia="pl-PL"/>
        </w:rPr>
        <w:t>ZP/RB-07/16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625DAE" w:rsidRPr="00625DAE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625DAE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25DAE">
        <w:rPr>
          <w:rFonts w:ascii="Times New Roman" w:eastAsia="Times New Roman" w:hAnsi="Times New Roman"/>
          <w:b/>
          <w:sz w:val="24"/>
          <w:szCs w:val="24"/>
          <w:lang w:eastAsia="pl-PL"/>
        </w:rPr>
        <w:t>Roboty budowlano-drogowe w rejonie stacji transformatorowej S-128; roboty montażowo-podłączeniowe do obiektów - budynków Wydziału Elektrycznego - Etap II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B7B" w:rsidRDefault="00F52B7B" w:rsidP="00025386">
      <w:pPr>
        <w:spacing w:after="0" w:line="240" w:lineRule="auto"/>
      </w:pPr>
      <w:r>
        <w:separator/>
      </w:r>
    </w:p>
  </w:endnote>
  <w:endnote w:type="continuationSeparator" w:id="0">
    <w:p w:rsidR="00F52B7B" w:rsidRDefault="00F52B7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DAE" w:rsidRDefault="00625DA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5D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5D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DAE" w:rsidRDefault="00625D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B7B" w:rsidRDefault="00F52B7B" w:rsidP="00025386">
      <w:pPr>
        <w:spacing w:after="0" w:line="240" w:lineRule="auto"/>
      </w:pPr>
      <w:r>
        <w:separator/>
      </w:r>
    </w:p>
  </w:footnote>
  <w:footnote w:type="continuationSeparator" w:id="0">
    <w:p w:rsidR="00F52B7B" w:rsidRDefault="00F52B7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DAE" w:rsidRDefault="00625D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DAE" w:rsidRDefault="00625D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DAE" w:rsidRDefault="00625D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2B7B"/>
    <w:rsid w:val="00025386"/>
    <w:rsid w:val="001C2314"/>
    <w:rsid w:val="005624D8"/>
    <w:rsid w:val="00625DAE"/>
    <w:rsid w:val="008F2498"/>
    <w:rsid w:val="00A56A6F"/>
    <w:rsid w:val="00D55FC4"/>
    <w:rsid w:val="00F52B7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2016-04-12T07:25:00Z</dcterms:created>
  <dcterms:modified xsi:type="dcterms:W3CDTF">2016-04-12T07:25:00Z</dcterms:modified>
</cp:coreProperties>
</file>