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E21563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A16C77" w:rsidRPr="00A16C77">
        <w:rPr>
          <w:rFonts w:ascii="Tahoma" w:hAnsi="Tahoma" w:cs="Tahoma"/>
          <w:bCs/>
          <w:sz w:val="16"/>
          <w:szCs w:val="16"/>
        </w:rPr>
        <w:t>Dostawa  projektorów dla jednostek organizacyjnych Politechniki Częstochowskiej</w:t>
      </w:r>
      <w:r w:rsidR="00E21563"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E21563" w:rsidRPr="00E21563">
        <w:rPr>
          <w:rFonts w:ascii="Tahoma" w:hAnsi="Tahoma" w:cs="Tahoma"/>
          <w:bCs/>
          <w:sz w:val="16"/>
          <w:szCs w:val="16"/>
        </w:rPr>
        <w:t>ZP/D-15/A/16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E21563" w:rsidRDefault="00E21563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A16C77" w:rsidTr="00101179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16C77" w:rsidRDefault="00A16C77" w:rsidP="00101179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A16C77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A16C77" w:rsidRDefault="00A16C77" w:rsidP="00101179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16C77">
              <w:rPr>
                <w:rFonts w:ascii="Tahoma" w:hAnsi="Tahoma" w:cs="Tahoma"/>
                <w:sz w:val="16"/>
                <w:szCs w:val="16"/>
              </w:rPr>
              <w:t>Dostawa projektorów - 2 sztuki dla Wydział</w:t>
            </w:r>
            <w:r w:rsidR="005A5C44">
              <w:rPr>
                <w:rFonts w:ascii="Tahoma" w:hAnsi="Tahoma" w:cs="Tahoma"/>
                <w:sz w:val="16"/>
                <w:szCs w:val="16"/>
              </w:rPr>
              <w:t>u</w:t>
            </w:r>
            <w:r w:rsidRPr="00A16C77">
              <w:rPr>
                <w:rFonts w:ascii="Tahoma" w:hAnsi="Tahoma" w:cs="Tahoma"/>
                <w:sz w:val="16"/>
                <w:szCs w:val="16"/>
              </w:rPr>
              <w:t xml:space="preserve"> Inżynierii Produkcji i Technologii Materiałów.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16C77" w:rsidRPr="00087510" w:rsidRDefault="00A16C77" w:rsidP="00101179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16C77" w:rsidRPr="00087510" w:rsidRDefault="00A16C77" w:rsidP="00101179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E21563">
              <w:rPr>
                <w:rFonts w:ascii="Tahoma" w:hAnsi="Tahoma" w:cs="Tahoma"/>
                <w:sz w:val="16"/>
                <w:szCs w:val="16"/>
              </w:rPr>
              <w:t>…………………………</w:t>
            </w:r>
          </w:p>
          <w:p w:rsidR="00A16C77" w:rsidRPr="00087510" w:rsidRDefault="00A16C77" w:rsidP="0010117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16C77" w:rsidRPr="00EA385E" w:rsidRDefault="00A16C77" w:rsidP="0010117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16C77" w:rsidTr="00101179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16C77" w:rsidRDefault="00A16C77" w:rsidP="00101179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A16C77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A16C77" w:rsidRDefault="00A16C77" w:rsidP="00101179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16C77">
              <w:rPr>
                <w:rFonts w:ascii="Tahoma" w:hAnsi="Tahoma" w:cs="Tahoma"/>
                <w:sz w:val="16"/>
                <w:szCs w:val="16"/>
              </w:rPr>
              <w:t>Dostawa projektora 3LCD FHD z ekranem stojącym dla Działu Nauczania</w:t>
            </w:r>
            <w:r w:rsidR="00E21563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16C77" w:rsidRPr="00087510" w:rsidRDefault="00A16C77" w:rsidP="00101179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16C77" w:rsidRPr="00087510" w:rsidRDefault="00A16C77" w:rsidP="00101179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E21563">
              <w:rPr>
                <w:rFonts w:ascii="Tahoma" w:hAnsi="Tahoma" w:cs="Tahoma"/>
                <w:sz w:val="16"/>
                <w:szCs w:val="16"/>
              </w:rPr>
              <w:t>…………………………</w:t>
            </w:r>
          </w:p>
          <w:p w:rsidR="00A16C77" w:rsidRPr="00087510" w:rsidRDefault="00A16C77" w:rsidP="0010117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16C77" w:rsidRPr="00EA385E" w:rsidRDefault="00A16C77" w:rsidP="0010117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16C77" w:rsidTr="00101179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16C77" w:rsidRDefault="00A16C77" w:rsidP="00101179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A16C77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A16C77" w:rsidRDefault="00A16C77" w:rsidP="00101179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16C77">
              <w:rPr>
                <w:rFonts w:ascii="Tahoma" w:hAnsi="Tahoma" w:cs="Tahoma"/>
                <w:sz w:val="16"/>
                <w:szCs w:val="16"/>
              </w:rPr>
              <w:t>Dostawa 6 szt. projektorów instalacyjnych + 2 szt. lamp zapasowych dla Wydziału Infrastruktury i Środowiska.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16C77" w:rsidRPr="00087510" w:rsidRDefault="00A16C77" w:rsidP="001011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16C77" w:rsidRPr="00087510" w:rsidRDefault="00A16C77" w:rsidP="00101179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16C77" w:rsidRPr="00087510" w:rsidRDefault="00A16C77" w:rsidP="00101179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E21563">
              <w:rPr>
                <w:rFonts w:ascii="Tahoma" w:hAnsi="Tahoma" w:cs="Tahoma"/>
                <w:sz w:val="16"/>
                <w:szCs w:val="16"/>
              </w:rPr>
              <w:t>…………………………</w:t>
            </w:r>
          </w:p>
          <w:p w:rsidR="00A16C77" w:rsidRPr="00EA385E" w:rsidRDefault="00A16C77" w:rsidP="0010117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lastRenderedPageBreak/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E21563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 w:rsidSect="00E37D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3D5" w:rsidRDefault="00E763D5" w:rsidP="00E37DCF">
      <w:r>
        <w:separator/>
      </w:r>
    </w:p>
  </w:endnote>
  <w:endnote w:type="continuationSeparator" w:id="0">
    <w:p w:rsidR="00E763D5" w:rsidRDefault="00E763D5" w:rsidP="00E37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009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395A8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009CE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95A8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95A8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395A8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95A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3D5" w:rsidRDefault="00E763D5" w:rsidP="00E37DCF">
      <w:r>
        <w:separator/>
      </w:r>
    </w:p>
  </w:footnote>
  <w:footnote w:type="continuationSeparator" w:id="0">
    <w:p w:rsidR="00E763D5" w:rsidRDefault="00E763D5" w:rsidP="00E37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95A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395A8D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95A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6C77"/>
    <w:rsid w:val="001009CE"/>
    <w:rsid w:val="002637AF"/>
    <w:rsid w:val="00395A8D"/>
    <w:rsid w:val="005A5C44"/>
    <w:rsid w:val="007A28B5"/>
    <w:rsid w:val="00A16C77"/>
    <w:rsid w:val="00E02776"/>
    <w:rsid w:val="00E05E12"/>
    <w:rsid w:val="00E21563"/>
    <w:rsid w:val="00E37DCF"/>
    <w:rsid w:val="00E76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662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2016-04-12T06:42:00Z</cp:lastPrinted>
  <dcterms:created xsi:type="dcterms:W3CDTF">2016-04-12T06:42:00Z</dcterms:created>
  <dcterms:modified xsi:type="dcterms:W3CDTF">2016-04-12T06:42:00Z</dcterms:modified>
</cp:coreProperties>
</file>