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74B4C">
      <w:pPr>
        <w:spacing w:line="360" w:lineRule="auto"/>
        <w:rPr>
          <w:b/>
          <w:bCs/>
          <w:color w:val="000000"/>
          <w:sz w:val="24"/>
        </w:rPr>
      </w:pPr>
      <w:r w:rsidRPr="00474B4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74B4C">
      <w:pPr>
        <w:spacing w:line="360" w:lineRule="auto"/>
        <w:rPr>
          <w:color w:val="000000"/>
          <w:sz w:val="24"/>
        </w:rPr>
      </w:pPr>
      <w:r w:rsidRPr="00474B4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74B4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74B4C">
      <w:pPr>
        <w:spacing w:line="360" w:lineRule="auto"/>
        <w:rPr>
          <w:color w:val="000000"/>
          <w:sz w:val="24"/>
        </w:rPr>
      </w:pPr>
      <w:r w:rsidRPr="00474B4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74B4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74B4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74B4C" w:rsidRPr="00474B4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74B4C" w:rsidRPr="00474B4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74B4C" w:rsidRPr="00474B4C">
        <w:rPr>
          <w:b/>
          <w:color w:val="000000"/>
          <w:sz w:val="24"/>
        </w:rPr>
        <w:t>Przebudowa dachu budynku Auli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74B4C" w:rsidTr="00270651">
        <w:trPr>
          <w:cantSplit/>
        </w:trPr>
        <w:tc>
          <w:tcPr>
            <w:tcW w:w="9640" w:type="dxa"/>
          </w:tcPr>
          <w:p w:rsidR="00474B4C" w:rsidRDefault="00474B4C" w:rsidP="00270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4B4C">
              <w:rPr>
                <w:b/>
                <w:sz w:val="24"/>
              </w:rPr>
              <w:t xml:space="preserve">Przedsiębiorstwo Budowalne CZĘSTOBUD Damian </w:t>
            </w:r>
            <w:proofErr w:type="spellStart"/>
            <w:r w:rsidRPr="00474B4C">
              <w:rPr>
                <w:b/>
                <w:sz w:val="24"/>
              </w:rPr>
              <w:t>Świącik</w:t>
            </w:r>
            <w:proofErr w:type="spellEnd"/>
          </w:p>
          <w:p w:rsidR="00474B4C" w:rsidRDefault="00474B4C" w:rsidP="00270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4B4C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74B4C">
              <w:rPr>
                <w:b/>
                <w:sz w:val="24"/>
              </w:rPr>
              <w:t>Częstochowa</w:t>
            </w:r>
          </w:p>
          <w:p w:rsidR="00474B4C" w:rsidRDefault="00474B4C" w:rsidP="00270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4B4C">
              <w:rPr>
                <w:b/>
                <w:sz w:val="24"/>
              </w:rPr>
              <w:t>Bohaterów Monte Casino</w:t>
            </w:r>
            <w:r>
              <w:rPr>
                <w:b/>
                <w:sz w:val="24"/>
              </w:rPr>
              <w:t xml:space="preserve"> </w:t>
            </w:r>
            <w:r w:rsidRPr="00474B4C">
              <w:rPr>
                <w:b/>
                <w:sz w:val="24"/>
              </w:rPr>
              <w:t>40</w:t>
            </w:r>
          </w:p>
          <w:p w:rsidR="00474B4C" w:rsidRDefault="00474B4C" w:rsidP="0027065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74B4C">
              <w:rPr>
                <w:b/>
                <w:sz w:val="24"/>
              </w:rPr>
              <w:t>298 029.00 zł</w:t>
            </w:r>
          </w:p>
          <w:p w:rsidR="00474B4C" w:rsidRPr="00253031" w:rsidRDefault="00474B4C" w:rsidP="0027065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74B4C" w:rsidRDefault="00474B4C" w:rsidP="0027065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74B4C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- 99,28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74B4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74B4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74B4C" w:rsidRPr="00C63DA0" w:rsidTr="00270651">
        <w:tc>
          <w:tcPr>
            <w:tcW w:w="540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Budowalne CZĘSTOBUD Damian </w:t>
            </w:r>
            <w:proofErr w:type="spellStart"/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 xml:space="preserve">  89,28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 xml:space="preserve">  99,28</w:t>
            </w:r>
          </w:p>
        </w:tc>
      </w:tr>
      <w:tr w:rsidR="00474B4C" w:rsidRPr="00C63DA0" w:rsidTr="00270651">
        <w:tc>
          <w:tcPr>
            <w:tcW w:w="540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6E2CF0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bookmarkStart w:id="0" w:name="_GoBack"/>
            <w:bookmarkEnd w:id="0"/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kład </w:t>
            </w:r>
            <w:proofErr w:type="spellStart"/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Konieczny</w:t>
            </w:r>
          </w:p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474B4C" w:rsidRPr="00C63DA0" w:rsidTr="00270651">
        <w:tc>
          <w:tcPr>
            <w:tcW w:w="540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4B4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 xml:space="preserve">  83,20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4B4C" w:rsidRPr="00C63DA0" w:rsidRDefault="00474B4C" w:rsidP="002706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B4C">
              <w:rPr>
                <w:rFonts w:ascii="Times New Roman" w:hAnsi="Times New Roman" w:cs="Times New Roman"/>
                <w:sz w:val="18"/>
                <w:szCs w:val="18"/>
              </w:rPr>
              <w:t xml:space="preserve">  88,20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74B4C" w:rsidP="0024645D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474B4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74B4C">
        <w:rPr>
          <w:sz w:val="24"/>
        </w:rPr>
        <w:t>2016-04-12</w:t>
      </w: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E24" w:rsidRDefault="00721E24">
      <w:r>
        <w:separator/>
      </w:r>
    </w:p>
  </w:endnote>
  <w:endnote w:type="continuationSeparator" w:id="0">
    <w:p w:rsidR="00721E24" w:rsidRDefault="0072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B4C" w:rsidRDefault="00474B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6E2CF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2CF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2CF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B4C" w:rsidRDefault="00474B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E24" w:rsidRDefault="00721E24">
      <w:r>
        <w:separator/>
      </w:r>
    </w:p>
  </w:footnote>
  <w:footnote w:type="continuationSeparator" w:id="0">
    <w:p w:rsidR="00721E24" w:rsidRDefault="00721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B4C" w:rsidRDefault="00474B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B4C" w:rsidRDefault="00474B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B4C" w:rsidRDefault="00474B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E24"/>
    <w:rsid w:val="00140696"/>
    <w:rsid w:val="0024645D"/>
    <w:rsid w:val="00253031"/>
    <w:rsid w:val="00377700"/>
    <w:rsid w:val="00474B4C"/>
    <w:rsid w:val="005C147E"/>
    <w:rsid w:val="006E2CF0"/>
    <w:rsid w:val="007118AF"/>
    <w:rsid w:val="007124E4"/>
    <w:rsid w:val="00721E2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2016-04-12T10:28:00Z</dcterms:created>
  <dcterms:modified xsi:type="dcterms:W3CDTF">2016-04-12T10:28:00Z</dcterms:modified>
</cp:coreProperties>
</file>