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531B3" w:rsidRPr="002531B3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531B3" w:rsidRPr="002531B3">
        <w:rPr>
          <w:sz w:val="24"/>
          <w:szCs w:val="24"/>
        </w:rPr>
        <w:t>ZP/RB-08/16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2531B3" w:rsidRPr="002531B3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2531B3" w:rsidP="00E001EA">
      <w:pPr>
        <w:jc w:val="both"/>
        <w:rPr>
          <w:sz w:val="24"/>
          <w:szCs w:val="24"/>
        </w:rPr>
      </w:pPr>
      <w:r w:rsidRPr="002531B3">
        <w:rPr>
          <w:b/>
          <w:sz w:val="24"/>
          <w:szCs w:val="24"/>
        </w:rPr>
        <w:t>Termomodernizacja budynku  Politechniki Częstochowskiej przy ul. Witolda Gombrowicza 1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607" w:rsidRDefault="00BE1607">
      <w:r>
        <w:separator/>
      </w:r>
    </w:p>
  </w:endnote>
  <w:endnote w:type="continuationSeparator" w:id="0">
    <w:p w:rsidR="00BE1607" w:rsidRDefault="00BE1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531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531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16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607" w:rsidRDefault="00BE1607">
      <w:r>
        <w:separator/>
      </w:r>
    </w:p>
  </w:footnote>
  <w:footnote w:type="continuationSeparator" w:id="0">
    <w:p w:rsidR="00BE1607" w:rsidRDefault="00BE16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1B3" w:rsidRDefault="002531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1B3" w:rsidRDefault="002531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607"/>
    <w:rsid w:val="00013C96"/>
    <w:rsid w:val="00035F1B"/>
    <w:rsid w:val="00065ADD"/>
    <w:rsid w:val="000D6FE5"/>
    <w:rsid w:val="001F059E"/>
    <w:rsid w:val="002531B3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BE1607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36999-FE28-4AF3-898E-8655162B2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2016-04-08T09:19:00Z</dcterms:created>
  <dcterms:modified xsi:type="dcterms:W3CDTF">2016-04-08T09:19:00Z</dcterms:modified>
</cp:coreProperties>
</file>