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D18CC" w:rsidRPr="00AD18CC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D18CC" w:rsidRPr="00AD18CC">
        <w:rPr>
          <w:b/>
          <w:sz w:val="24"/>
        </w:rPr>
        <w:t>ZP/RB-08/16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D18CC" w:rsidRPr="00AD18CC">
        <w:rPr>
          <w:b/>
        </w:rPr>
        <w:t>przetarg nieograniczony</w:t>
      </w:r>
      <w:r w:rsidR="00753DC1">
        <w:t xml:space="preserve"> na:</w:t>
      </w:r>
    </w:p>
    <w:p w:rsidR="0000184A" w:rsidRDefault="00AD18C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D18CC">
        <w:rPr>
          <w:b/>
          <w:sz w:val="24"/>
          <w:szCs w:val="24"/>
        </w:rPr>
        <w:t>Termomodernizacja budynku  Politechniki Częstochowskiej przy ul. Witolda Gombrowicza 1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D18CC" w:rsidRPr="00AD18CC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D18CC" w:rsidRPr="00AD18CC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D18CC" w:rsidRPr="00AD18CC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DCF" w:rsidRDefault="006A5DCF">
      <w:r>
        <w:separator/>
      </w:r>
    </w:p>
  </w:endnote>
  <w:endnote w:type="continuationSeparator" w:id="0">
    <w:p w:rsidR="006A5DCF" w:rsidRDefault="006A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1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18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CC" w:rsidRDefault="00AD18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DCF" w:rsidRDefault="006A5DCF">
      <w:r>
        <w:separator/>
      </w:r>
    </w:p>
  </w:footnote>
  <w:footnote w:type="continuationSeparator" w:id="0">
    <w:p w:rsidR="006A5DCF" w:rsidRDefault="006A5DC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CC" w:rsidRDefault="00AD18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CC" w:rsidRDefault="00AD18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8CC" w:rsidRDefault="00AD18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DC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5DCF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18CC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CC3B0-2C11-4CCC-B98A-AED5093C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2016-04-08T09:20:00Z</dcterms:created>
  <dcterms:modified xsi:type="dcterms:W3CDTF">2016-04-08T09:20:00Z</dcterms:modified>
</cp:coreProperties>
</file>