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A02D6" w:rsidRPr="000A02D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A02D6" w:rsidRPr="000A02D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A02D6" w:rsidP="009A21D7">
      <w:pPr>
        <w:pStyle w:val="Tekstpodstawowywcity"/>
        <w:spacing w:line="360" w:lineRule="auto"/>
        <w:ind w:firstLine="0"/>
      </w:pPr>
      <w:r w:rsidRPr="000A02D6">
        <w:rPr>
          <w:b/>
        </w:rPr>
        <w:t>Termomodernizacja budynku  Politechniki Częstochowskiej przy ul. Witolda Gombrowicza 1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A02D6" w:rsidRPr="000A02D6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A02D6" w:rsidRPr="000A02D6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A02D6" w:rsidRPr="000A02D6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A02D6" w:rsidRPr="000A02D6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E69" w:rsidRDefault="00F00E69">
      <w:r>
        <w:separator/>
      </w:r>
    </w:p>
  </w:endnote>
  <w:endnote w:type="continuationSeparator" w:id="0">
    <w:p w:rsidR="00F00E69" w:rsidRDefault="00F00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2D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2D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2D6" w:rsidRDefault="000A02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E69" w:rsidRDefault="00F00E69">
      <w:r>
        <w:separator/>
      </w:r>
    </w:p>
  </w:footnote>
  <w:footnote w:type="continuationSeparator" w:id="0">
    <w:p w:rsidR="00F00E69" w:rsidRDefault="00F00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2D6" w:rsidRDefault="000A02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2D6" w:rsidRDefault="000A02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2D6" w:rsidRDefault="000A02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E69"/>
    <w:rsid w:val="00002F64"/>
    <w:rsid w:val="000A02D6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0E69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2016-04-08T09:20:00Z</dcterms:created>
  <dcterms:modified xsi:type="dcterms:W3CDTF">2016-04-08T09:20:00Z</dcterms:modified>
</cp:coreProperties>
</file>