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C1433" w:rsidRPr="00DC143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C1433" w:rsidRPr="00DC143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C1433" w:rsidRPr="00DC1433">
        <w:rPr>
          <w:b/>
        </w:rPr>
        <w:t>Termomodernizacja budynku  Politechniki Częstochowskiej przy ul. Witolda Gombrowicza 1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BF1" w:rsidRDefault="00D90BF1">
      <w:r>
        <w:separator/>
      </w:r>
    </w:p>
  </w:endnote>
  <w:endnote w:type="continuationSeparator" w:id="0">
    <w:p w:rsidR="00D90BF1" w:rsidRDefault="00D90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4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4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0B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BF1" w:rsidRDefault="00D90BF1">
      <w:r>
        <w:separator/>
      </w:r>
    </w:p>
  </w:footnote>
  <w:footnote w:type="continuationSeparator" w:id="0">
    <w:p w:rsidR="00D90BF1" w:rsidRDefault="00D90B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33" w:rsidRDefault="00DC14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33" w:rsidRDefault="00DC14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33" w:rsidRDefault="00DC14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0BF1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90BF1"/>
    <w:rsid w:val="00DC143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2016-04-08T09:19:00Z</dcterms:created>
  <dcterms:modified xsi:type="dcterms:W3CDTF">2016-04-08T09:19:00Z</dcterms:modified>
</cp:coreProperties>
</file>