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2E41CA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2E41CA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2E41CA">
        <w:rPr>
          <w:rFonts w:ascii="Tahoma" w:hAnsi="Tahoma" w:cs="Tahoma"/>
          <w:sz w:val="16"/>
          <w:szCs w:val="16"/>
        </w:rPr>
        <w:t>2016-04-06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2E41CA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2E41C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2E41CA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E41CA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E41CA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2E41CA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E41CA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E41CA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2E41CA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931FA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2E41CA" w:rsidRPr="004931FA">
        <w:rPr>
          <w:rFonts w:ascii="Tahoma" w:hAnsi="Tahoma" w:cs="Tahoma"/>
          <w:color w:val="000000"/>
          <w:sz w:val="16"/>
          <w:szCs w:val="16"/>
        </w:rPr>
        <w:t>(34)3250236</w:t>
      </w:r>
      <w:r w:rsidRPr="004931FA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2E41CA" w:rsidRPr="004931FA">
        <w:rPr>
          <w:rFonts w:ascii="Tahoma" w:hAnsi="Tahoma" w:cs="Tahoma"/>
          <w:color w:val="000000"/>
          <w:sz w:val="16"/>
          <w:szCs w:val="16"/>
        </w:rPr>
        <w:t>(34)3250415</w:t>
      </w:r>
      <w:r w:rsidRPr="004931FA">
        <w:rPr>
          <w:rFonts w:ascii="Tahoma" w:hAnsi="Tahoma" w:cs="Tahoma"/>
          <w:color w:val="000000"/>
          <w:sz w:val="16"/>
          <w:szCs w:val="16"/>
        </w:rPr>
        <w:t>,</w:t>
      </w:r>
    </w:p>
    <w:p w:rsidR="004931FA" w:rsidRPr="004931FA" w:rsidRDefault="004931FA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2E41CA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2E41CA">
        <w:rPr>
          <w:rFonts w:ascii="Tahoma" w:hAnsi="Tahoma" w:cs="Tahoma"/>
          <w:b/>
          <w:sz w:val="16"/>
          <w:szCs w:val="16"/>
        </w:rPr>
        <w:t>ZP/U-06/16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2E41CA" w:rsidRPr="002E41CA">
        <w:rPr>
          <w:rFonts w:ascii="Tahoma" w:hAnsi="Tahoma" w:cs="Tahoma"/>
          <w:b/>
          <w:sz w:val="16"/>
          <w:szCs w:val="16"/>
        </w:rPr>
        <w:t>ZP/U-06/16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2E41CA" w:rsidRPr="002E41CA">
        <w:rPr>
          <w:rFonts w:ascii="Tahoma" w:hAnsi="Tahoma" w:cs="Tahoma"/>
          <w:b/>
          <w:color w:val="000000"/>
          <w:sz w:val="16"/>
          <w:szCs w:val="16"/>
        </w:rPr>
        <w:t>Druk okładek dla Wydawnictwa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2E41CA" w:rsidRPr="00E524D9" w:rsidTr="00E8315D">
        <w:trPr>
          <w:cantSplit/>
          <w:trHeight w:val="3069"/>
        </w:trPr>
        <w:tc>
          <w:tcPr>
            <w:tcW w:w="5000" w:type="pct"/>
          </w:tcPr>
          <w:p w:rsidR="002E41CA" w:rsidRPr="00E524D9" w:rsidRDefault="002E41CA" w:rsidP="00E8315D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2E41CA" w:rsidRPr="00E524D9" w:rsidRDefault="004931FA" w:rsidP="00E831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EXPOL</w:t>
            </w:r>
            <w:r w:rsidR="002E41CA" w:rsidRPr="002E41CA">
              <w:rPr>
                <w:rFonts w:ascii="Tahoma" w:hAnsi="Tahoma" w:cs="Tahoma"/>
                <w:b/>
                <w:sz w:val="16"/>
                <w:szCs w:val="16"/>
              </w:rPr>
              <w:t xml:space="preserve"> P. Rybiński, J. Dąbek Spółka Jawna</w:t>
            </w:r>
          </w:p>
          <w:p w:rsidR="002E41CA" w:rsidRPr="00E524D9" w:rsidRDefault="002E41CA" w:rsidP="00E831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1CA">
              <w:rPr>
                <w:rFonts w:ascii="Tahoma" w:hAnsi="Tahoma" w:cs="Tahoma"/>
                <w:b/>
                <w:sz w:val="16"/>
                <w:szCs w:val="16"/>
              </w:rPr>
              <w:t>87-800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/>
                <w:sz w:val="16"/>
                <w:szCs w:val="16"/>
              </w:rPr>
              <w:t>Włocławek</w:t>
            </w:r>
          </w:p>
          <w:p w:rsidR="002E41CA" w:rsidRPr="00E524D9" w:rsidRDefault="002E41CA" w:rsidP="00E831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2E41CA">
              <w:rPr>
                <w:rFonts w:ascii="Tahoma" w:hAnsi="Tahoma" w:cs="Tahoma"/>
                <w:b/>
                <w:sz w:val="16"/>
                <w:szCs w:val="16"/>
              </w:rPr>
              <w:t>Brzeska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2E41CA" w:rsidRPr="00E524D9" w:rsidRDefault="002E41CA" w:rsidP="00E8315D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/>
                <w:sz w:val="16"/>
                <w:szCs w:val="16"/>
              </w:rPr>
              <w:t>11 082.00 zł</w:t>
            </w:r>
          </w:p>
          <w:p w:rsidR="002E41CA" w:rsidRDefault="002E41CA" w:rsidP="004931FA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931FA" w:rsidRPr="004931FA" w:rsidRDefault="004931FA" w:rsidP="004931FA">
            <w:pPr>
              <w:spacing w:before="120" w:after="120" w:line="48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931FA" w:rsidRPr="00E524D9" w:rsidRDefault="004931FA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6"/>
        <w:gridCol w:w="3969"/>
        <w:gridCol w:w="3544"/>
        <w:gridCol w:w="1311"/>
      </w:tblGrid>
      <w:tr w:rsidR="00E524D9" w:rsidRPr="00581974" w:rsidTr="004931FA">
        <w:trPr>
          <w:jc w:val="center"/>
        </w:trPr>
        <w:tc>
          <w:tcPr>
            <w:tcW w:w="456" w:type="pct"/>
            <w:vAlign w:val="center"/>
          </w:tcPr>
          <w:p w:rsidR="00E524D9" w:rsidRPr="00581974" w:rsidRDefault="004931FA" w:rsidP="004931FA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</w:t>
            </w:r>
            <w:r w:rsidR="00E524D9"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2044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825" w:type="pct"/>
            <w:vAlign w:val="center"/>
          </w:tcPr>
          <w:p w:rsidR="00E524D9" w:rsidRPr="00581974" w:rsidRDefault="004931FA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67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4931FA" w:rsidRPr="00581974" w:rsidTr="004931FA">
        <w:trPr>
          <w:jc w:val="center"/>
        </w:trPr>
        <w:tc>
          <w:tcPr>
            <w:tcW w:w="456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044" w:type="pct"/>
            <w:vAlign w:val="center"/>
          </w:tcPr>
          <w:p w:rsidR="002E41C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EXPOL</w:t>
            </w:r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 xml:space="preserve"> P. Rybiński, J. Dąbek Spółka Jawna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Brzeska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87-800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Włocławek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825" w:type="pct"/>
            <w:vAlign w:val="center"/>
          </w:tcPr>
          <w:p w:rsidR="002E41C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2E41CA" w:rsidRPr="002E41CA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4931F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2. Czas wykonania zamówienia cząstkowego od  </w:t>
            </w:r>
          </w:p>
          <w:p w:rsidR="004931F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potwierdzenia poprawności przesłanego materiału – 5,00</w:t>
            </w:r>
          </w:p>
        </w:tc>
        <w:tc>
          <w:tcPr>
            <w:tcW w:w="675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931FA" w:rsidRPr="00581974" w:rsidTr="004931FA">
        <w:trPr>
          <w:jc w:val="center"/>
        </w:trPr>
        <w:tc>
          <w:tcPr>
            <w:tcW w:w="456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044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Agencja Reklamowa "TOP" Agnieszka Łuczak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Toruńska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148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87-800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Włocławek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825" w:type="pct"/>
            <w:vAlign w:val="center"/>
          </w:tcPr>
          <w:p w:rsidR="002E41CA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4931FA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2E41CA">
              <w:rPr>
                <w:rFonts w:ascii="Tahoma" w:hAnsi="Tahoma" w:cs="Tahoma"/>
                <w:sz w:val="16"/>
                <w:szCs w:val="16"/>
              </w:rPr>
              <w:t>79,21</w:t>
            </w:r>
          </w:p>
          <w:p w:rsidR="004931F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4931FA">
              <w:rPr>
                <w:rFonts w:ascii="Tahoma" w:hAnsi="Tahoma" w:cs="Tahoma"/>
                <w:sz w:val="16"/>
                <w:szCs w:val="16"/>
              </w:rPr>
              <w:t xml:space="preserve">2. Czas wykonania zamówienia cząstkowego od </w:t>
            </w:r>
          </w:p>
          <w:p w:rsidR="004931F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Pr="004931FA">
              <w:rPr>
                <w:rFonts w:ascii="Tahoma" w:hAnsi="Tahoma" w:cs="Tahoma"/>
                <w:sz w:val="16"/>
                <w:szCs w:val="16"/>
              </w:rPr>
              <w:t>potwierdzenia poprawności przesłanego materiału - 5,00</w:t>
            </w:r>
          </w:p>
        </w:tc>
        <w:tc>
          <w:tcPr>
            <w:tcW w:w="675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84,21</w:t>
            </w:r>
          </w:p>
        </w:tc>
      </w:tr>
      <w:tr w:rsidR="002E41CA" w:rsidRPr="00581974" w:rsidTr="004931FA">
        <w:trPr>
          <w:jc w:val="center"/>
        </w:trPr>
        <w:tc>
          <w:tcPr>
            <w:tcW w:w="456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044" w:type="pct"/>
            <w:vAlign w:val="center"/>
          </w:tcPr>
          <w:p w:rsidR="002E41C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  </w:t>
            </w:r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>DRUKARNIA CZĘSTOCHOWSKIE ZAKŁADY GRAFICZNE Sp. z o.o.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Al. NMP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52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825" w:type="pct"/>
            <w:vAlign w:val="center"/>
          </w:tcPr>
          <w:p w:rsidR="002E41CA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4931FA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2E41CA">
              <w:rPr>
                <w:rFonts w:ascii="Tahoma" w:hAnsi="Tahoma" w:cs="Tahoma"/>
                <w:sz w:val="16"/>
                <w:szCs w:val="16"/>
              </w:rPr>
              <w:t>54,58</w:t>
            </w:r>
          </w:p>
          <w:p w:rsidR="004931F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4931FA">
              <w:rPr>
                <w:rFonts w:ascii="Tahoma" w:hAnsi="Tahoma" w:cs="Tahoma"/>
                <w:sz w:val="16"/>
                <w:szCs w:val="16"/>
              </w:rPr>
              <w:t xml:space="preserve">2. Czas wykonania zamówienia cząstkowego od 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4931F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Pr="004931FA">
              <w:rPr>
                <w:rFonts w:ascii="Tahoma" w:hAnsi="Tahoma" w:cs="Tahoma"/>
                <w:sz w:val="16"/>
                <w:szCs w:val="16"/>
              </w:rPr>
              <w:t>potwierdzenia popra</w:t>
            </w:r>
            <w:r>
              <w:rPr>
                <w:rFonts w:ascii="Tahoma" w:hAnsi="Tahoma" w:cs="Tahoma"/>
                <w:sz w:val="16"/>
                <w:szCs w:val="16"/>
              </w:rPr>
              <w:t>wności przesłanego materiału - 2</w:t>
            </w:r>
            <w:r w:rsidRPr="004931FA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675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56,58</w:t>
            </w:r>
          </w:p>
        </w:tc>
      </w:tr>
      <w:tr w:rsidR="002E41CA" w:rsidRPr="00581974" w:rsidTr="004931FA">
        <w:trPr>
          <w:jc w:val="center"/>
        </w:trPr>
        <w:tc>
          <w:tcPr>
            <w:tcW w:w="456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044" w:type="pct"/>
            <w:vAlign w:val="center"/>
          </w:tcPr>
          <w:p w:rsidR="002E41C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 </w:t>
            </w:r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 xml:space="preserve">Przedsiębiorstwo Wielobranżowe </w:t>
            </w:r>
            <w:proofErr w:type="spellStart"/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>Formator</w:t>
            </w:r>
            <w:proofErr w:type="spellEnd"/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 xml:space="preserve"> S-ka z o.o.</w:t>
            </w:r>
          </w:p>
          <w:p w:rsidR="002E41C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Grudzi</w:t>
            </w:r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>ądzka</w:t>
            </w:r>
            <w:r w:rsidR="002E41CA"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>163</w:t>
            </w:r>
            <w:r w:rsidR="002E41CA"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87-100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Toruń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825" w:type="pct"/>
            <w:vAlign w:val="center"/>
          </w:tcPr>
          <w:p w:rsidR="002E41CA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931FA">
              <w:rPr>
                <w:rFonts w:ascii="Tahoma" w:hAnsi="Tahoma" w:cs="Tahoma"/>
                <w:sz w:val="16"/>
                <w:szCs w:val="16"/>
              </w:rPr>
              <w:t>1. Cena -</w:t>
            </w:r>
            <w:r w:rsidRPr="002E41CA">
              <w:rPr>
                <w:rFonts w:ascii="Tahoma" w:hAnsi="Tahoma" w:cs="Tahoma"/>
                <w:sz w:val="16"/>
                <w:szCs w:val="16"/>
              </w:rPr>
              <w:t xml:space="preserve"> 33,53</w:t>
            </w:r>
          </w:p>
          <w:p w:rsidR="004931F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4931FA">
              <w:rPr>
                <w:rFonts w:ascii="Tahoma" w:hAnsi="Tahoma" w:cs="Tahoma"/>
                <w:sz w:val="16"/>
                <w:szCs w:val="16"/>
              </w:rPr>
              <w:t xml:space="preserve">2. Czas wykonania zamówienia cząstkowego od </w:t>
            </w:r>
          </w:p>
          <w:p w:rsidR="004931F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4931FA">
              <w:rPr>
                <w:rFonts w:ascii="Tahoma" w:hAnsi="Tahoma" w:cs="Tahoma"/>
                <w:sz w:val="16"/>
                <w:szCs w:val="16"/>
              </w:rPr>
              <w:t>potwierdzenia popra</w:t>
            </w:r>
            <w:r>
              <w:rPr>
                <w:rFonts w:ascii="Tahoma" w:hAnsi="Tahoma" w:cs="Tahoma"/>
                <w:sz w:val="16"/>
                <w:szCs w:val="16"/>
              </w:rPr>
              <w:t>wności przesłanego materiału - 2</w:t>
            </w:r>
            <w:r w:rsidRPr="004931FA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675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35,53</w:t>
            </w:r>
          </w:p>
        </w:tc>
      </w:tr>
      <w:tr w:rsidR="002E41CA" w:rsidRPr="00581974" w:rsidTr="004931FA">
        <w:trPr>
          <w:jc w:val="center"/>
        </w:trPr>
        <w:tc>
          <w:tcPr>
            <w:tcW w:w="456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</w:p>
        </w:tc>
        <w:tc>
          <w:tcPr>
            <w:tcW w:w="2044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Oficyna Drukarska Jacek Chmielewski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Sokołowska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12a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01-142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825" w:type="pct"/>
            <w:vAlign w:val="center"/>
          </w:tcPr>
          <w:p w:rsidR="002E41CA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4931FA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2E41CA">
              <w:rPr>
                <w:rFonts w:ascii="Tahoma" w:hAnsi="Tahoma" w:cs="Tahoma"/>
                <w:sz w:val="16"/>
                <w:szCs w:val="16"/>
              </w:rPr>
              <w:t>26,42</w:t>
            </w:r>
          </w:p>
          <w:p w:rsidR="004931F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4931FA">
              <w:rPr>
                <w:rFonts w:ascii="Tahoma" w:hAnsi="Tahoma" w:cs="Tahoma"/>
                <w:sz w:val="16"/>
                <w:szCs w:val="16"/>
              </w:rPr>
              <w:t xml:space="preserve">2. Czas wykonania zamówienia cząstkowego od </w:t>
            </w:r>
          </w:p>
          <w:p w:rsidR="004931F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Pr="004931FA">
              <w:rPr>
                <w:rFonts w:ascii="Tahoma" w:hAnsi="Tahoma" w:cs="Tahoma"/>
                <w:sz w:val="16"/>
                <w:szCs w:val="16"/>
              </w:rPr>
              <w:t>potwierdzenia popra</w:t>
            </w:r>
            <w:r w:rsidR="00242C45">
              <w:rPr>
                <w:rFonts w:ascii="Tahoma" w:hAnsi="Tahoma" w:cs="Tahoma"/>
                <w:sz w:val="16"/>
                <w:szCs w:val="16"/>
              </w:rPr>
              <w:t>wności przesłanego materiału - 2</w:t>
            </w:r>
            <w:bookmarkStart w:id="0" w:name="_GoBack"/>
            <w:bookmarkEnd w:id="0"/>
            <w:r w:rsidRPr="004931FA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675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28,42</w:t>
            </w:r>
          </w:p>
        </w:tc>
      </w:tr>
      <w:tr w:rsidR="002E41CA" w:rsidRPr="00581974" w:rsidTr="004931FA">
        <w:trPr>
          <w:jc w:val="center"/>
        </w:trPr>
        <w:tc>
          <w:tcPr>
            <w:tcW w:w="456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044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E41CA">
              <w:rPr>
                <w:rFonts w:ascii="Tahoma" w:hAnsi="Tahoma" w:cs="Tahoma"/>
                <w:bCs/>
                <w:sz w:val="16"/>
                <w:szCs w:val="16"/>
              </w:rPr>
              <w:t>K&amp;K reklama poligrafia</w:t>
            </w:r>
          </w:p>
          <w:p w:rsidR="002E41C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Zakopiańska 9</w:t>
            </w:r>
          </w:p>
          <w:p w:rsidR="002E41C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30-418</w:t>
            </w:r>
            <w:r w:rsidR="002E41CA"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2E41CA" w:rsidRPr="002E41CA">
              <w:rPr>
                <w:rFonts w:ascii="Tahoma" w:hAnsi="Tahoma" w:cs="Tahoma"/>
                <w:bCs/>
                <w:sz w:val="16"/>
                <w:szCs w:val="16"/>
              </w:rPr>
              <w:t>Kraków</w:t>
            </w:r>
          </w:p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2E41CA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825" w:type="pct"/>
            <w:vAlign w:val="center"/>
          </w:tcPr>
          <w:p w:rsidR="002E41C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2E41CA" w:rsidRPr="002E41CA">
              <w:rPr>
                <w:rFonts w:ascii="Tahoma" w:hAnsi="Tahoma" w:cs="Tahoma"/>
                <w:sz w:val="16"/>
                <w:szCs w:val="16"/>
              </w:rPr>
              <w:t>0,00</w:t>
            </w:r>
          </w:p>
          <w:p w:rsidR="004931FA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4931FA">
              <w:rPr>
                <w:rFonts w:ascii="Tahoma" w:hAnsi="Tahoma" w:cs="Tahoma"/>
                <w:sz w:val="16"/>
                <w:szCs w:val="16"/>
              </w:rPr>
              <w:t xml:space="preserve">2. Czas wykonania zamówienia cząstkowego od </w:t>
            </w:r>
          </w:p>
          <w:p w:rsidR="004931FA" w:rsidRPr="00581974" w:rsidRDefault="004931F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Pr="004931FA">
              <w:rPr>
                <w:rFonts w:ascii="Tahoma" w:hAnsi="Tahoma" w:cs="Tahoma"/>
                <w:sz w:val="16"/>
                <w:szCs w:val="16"/>
              </w:rPr>
              <w:t>potwierdzenia popra</w:t>
            </w:r>
            <w:r>
              <w:rPr>
                <w:rFonts w:ascii="Tahoma" w:hAnsi="Tahoma" w:cs="Tahoma"/>
                <w:sz w:val="16"/>
                <w:szCs w:val="16"/>
              </w:rPr>
              <w:t>wności przesłanego materiału - 0</w:t>
            </w:r>
            <w:r w:rsidRPr="004931FA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675" w:type="pct"/>
            <w:vAlign w:val="center"/>
          </w:tcPr>
          <w:p w:rsidR="002E41CA" w:rsidRPr="00581974" w:rsidRDefault="002E41CA" w:rsidP="00E8315D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E41CA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4BB" w:rsidRDefault="00A154BB">
      <w:r>
        <w:separator/>
      </w:r>
    </w:p>
  </w:endnote>
  <w:endnote w:type="continuationSeparator" w:id="0">
    <w:p w:rsidR="00A154BB" w:rsidRDefault="00A1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1CA" w:rsidRDefault="002E41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2C4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42C4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1CA" w:rsidRDefault="002E41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4BB" w:rsidRDefault="00A154BB">
      <w:r>
        <w:separator/>
      </w:r>
    </w:p>
  </w:footnote>
  <w:footnote w:type="continuationSeparator" w:id="0">
    <w:p w:rsidR="00A154BB" w:rsidRDefault="00A15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1CA" w:rsidRDefault="002E41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1CA" w:rsidRDefault="002E41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1CA" w:rsidRDefault="002E41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54BB"/>
    <w:rsid w:val="00140696"/>
    <w:rsid w:val="00242C45"/>
    <w:rsid w:val="00253031"/>
    <w:rsid w:val="002E41CA"/>
    <w:rsid w:val="00377700"/>
    <w:rsid w:val="004931FA"/>
    <w:rsid w:val="00581974"/>
    <w:rsid w:val="005C147E"/>
    <w:rsid w:val="007124E4"/>
    <w:rsid w:val="00745012"/>
    <w:rsid w:val="00987E41"/>
    <w:rsid w:val="00A154BB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CAD08D2-CE51-45F3-8208-1F752E09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4931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31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318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2016-04-06T07:38:00Z</cp:lastPrinted>
  <dcterms:created xsi:type="dcterms:W3CDTF">2016-04-06T07:40:00Z</dcterms:created>
  <dcterms:modified xsi:type="dcterms:W3CDTF">2016-04-06T07:40:00Z</dcterms:modified>
</cp:coreProperties>
</file>