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3070B" w:rsidRPr="0013070B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3070B" w:rsidRPr="0013070B">
        <w:rPr>
          <w:b/>
          <w:sz w:val="24"/>
        </w:rPr>
        <w:t>ZP/D-13/A/16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3070B" w:rsidRPr="0013070B">
        <w:rPr>
          <w:b/>
        </w:rPr>
        <w:t>przetarg nieograniczony</w:t>
      </w:r>
      <w:r w:rsidR="00753DC1">
        <w:t xml:space="preserve"> na:</w:t>
      </w:r>
    </w:p>
    <w:p w:rsidR="0000184A" w:rsidRDefault="0013070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3070B">
        <w:rPr>
          <w:b/>
          <w:sz w:val="24"/>
          <w:szCs w:val="24"/>
        </w:rPr>
        <w:t>Dostawa wysokociśnieniowego mineralizatora mikrofalowego dla Wydziału Infrastruktury i Środowiska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3070B" w:rsidRPr="0013070B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3070B" w:rsidRPr="0013070B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3070B" w:rsidRPr="0013070B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E97" w:rsidRDefault="007A4E97">
      <w:r>
        <w:separator/>
      </w:r>
    </w:p>
  </w:endnote>
  <w:endnote w:type="continuationSeparator" w:id="0">
    <w:p w:rsidR="007A4E97" w:rsidRDefault="007A4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07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307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70B" w:rsidRDefault="001307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E97" w:rsidRDefault="007A4E97">
      <w:r>
        <w:separator/>
      </w:r>
    </w:p>
  </w:footnote>
  <w:footnote w:type="continuationSeparator" w:id="0">
    <w:p w:rsidR="007A4E97" w:rsidRDefault="007A4E9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70B" w:rsidRDefault="001307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70B" w:rsidRDefault="001307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70B" w:rsidRDefault="001307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4E97"/>
    <w:rsid w:val="0000184A"/>
    <w:rsid w:val="00012997"/>
    <w:rsid w:val="000621A2"/>
    <w:rsid w:val="00075CEC"/>
    <w:rsid w:val="00106AC7"/>
    <w:rsid w:val="00111985"/>
    <w:rsid w:val="0013070B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A4E97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1E66DA-1911-4DCD-9DD7-73B31043A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90663-FE90-48BA-8C13-B66815869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2016-03-30T12:41:00Z</dcterms:created>
  <dcterms:modified xsi:type="dcterms:W3CDTF">2016-03-30T12:41:00Z</dcterms:modified>
</cp:coreProperties>
</file>