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026BB" w:rsidRPr="003026B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26BB" w:rsidRPr="003026BB">
        <w:rPr>
          <w:rFonts w:ascii="Times New Roman" w:eastAsia="Times New Roman" w:hAnsi="Times New Roman"/>
          <w:b/>
          <w:sz w:val="24"/>
          <w:szCs w:val="20"/>
          <w:lang w:eastAsia="pl-PL"/>
        </w:rPr>
        <w:t>ZP/D-11/A/16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026BB" w:rsidRPr="003026B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026B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026BB">
        <w:rPr>
          <w:rFonts w:ascii="Times New Roman" w:eastAsia="Times New Roman" w:hAnsi="Times New Roman"/>
          <w:b/>
          <w:sz w:val="24"/>
          <w:szCs w:val="24"/>
          <w:lang w:eastAsia="pl-PL"/>
        </w:rPr>
        <w:t>Dostawa optycznego spektrometru emisyjnego z plazmą sprężoną indukcyjnie z pionowym i z poziomym ustawieniem palnika dla Wydziału Infrastruktury 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34B" w:rsidRDefault="0081034B" w:rsidP="00025386">
      <w:pPr>
        <w:spacing w:after="0" w:line="240" w:lineRule="auto"/>
      </w:pPr>
      <w:r>
        <w:separator/>
      </w:r>
    </w:p>
  </w:endnote>
  <w:endnote w:type="continuationSeparator" w:id="0">
    <w:p w:rsidR="0081034B" w:rsidRDefault="008103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6BB" w:rsidRDefault="003026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6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6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6BB" w:rsidRDefault="003026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34B" w:rsidRDefault="0081034B" w:rsidP="00025386">
      <w:pPr>
        <w:spacing w:after="0" w:line="240" w:lineRule="auto"/>
      </w:pPr>
      <w:r>
        <w:separator/>
      </w:r>
    </w:p>
  </w:footnote>
  <w:footnote w:type="continuationSeparator" w:id="0">
    <w:p w:rsidR="0081034B" w:rsidRDefault="008103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6BB" w:rsidRDefault="003026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6BB" w:rsidRDefault="003026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6BB" w:rsidRDefault="003026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34B"/>
    <w:rsid w:val="00025386"/>
    <w:rsid w:val="001C2314"/>
    <w:rsid w:val="003026BB"/>
    <w:rsid w:val="005624D8"/>
    <w:rsid w:val="0081034B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C035E01-650A-4264-AE22-84DEE4ED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2016-04-05T09:41:00Z</dcterms:created>
  <dcterms:modified xsi:type="dcterms:W3CDTF">2016-04-05T09:41:00Z</dcterms:modified>
</cp:coreProperties>
</file>