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A6EC5" w:rsidRPr="00AA6EC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A6EC5" w:rsidRPr="00AA6EC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A6EC5" w:rsidRPr="00AA6EC5">
        <w:rPr>
          <w:b/>
        </w:rPr>
        <w:t>Dostawa optycznego spektrometru emisyjnego z plazmą sprężoną indukcyjnie z pionowym i z poziomym ustawieniem palnika dla Wydziału Infrastruktury i Środowiska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521" w:rsidRDefault="000E2521">
      <w:r>
        <w:separator/>
      </w:r>
    </w:p>
  </w:endnote>
  <w:endnote w:type="continuationSeparator" w:id="0">
    <w:p w:rsidR="000E2521" w:rsidRDefault="000E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6E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6E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25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521" w:rsidRDefault="000E2521">
      <w:r>
        <w:separator/>
      </w:r>
    </w:p>
  </w:footnote>
  <w:footnote w:type="continuationSeparator" w:id="0">
    <w:p w:rsidR="000E2521" w:rsidRDefault="000E2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EC5" w:rsidRDefault="00AA6E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EC5" w:rsidRDefault="00AA6E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EC5" w:rsidRDefault="00AA6E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521"/>
    <w:rsid w:val="000A5EC4"/>
    <w:rsid w:val="000E2521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A6EC5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395B9D-AD82-405C-872D-210DA19F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2016-04-05T09:40:00Z</dcterms:created>
  <dcterms:modified xsi:type="dcterms:W3CDTF">2016-04-05T09:40:00Z</dcterms:modified>
</cp:coreProperties>
</file>