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5987" w:rsidRPr="002E598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5987" w:rsidRPr="002E5987">
        <w:rPr>
          <w:b/>
          <w:sz w:val="24"/>
        </w:rPr>
        <w:t>ZP/DK-07/16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5987" w:rsidRPr="002E5987">
        <w:rPr>
          <w:b/>
        </w:rPr>
        <w:t>przetarg nieograniczony</w:t>
      </w:r>
      <w:r w:rsidR="00753DC1">
        <w:t xml:space="preserve"> na:</w:t>
      </w:r>
    </w:p>
    <w:p w:rsidR="0000184A" w:rsidRDefault="002E598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5987">
        <w:rPr>
          <w:b/>
          <w:sz w:val="24"/>
          <w:szCs w:val="24"/>
        </w:rPr>
        <w:t>Dostawa sprzętu komputerowego i oprogramowania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5987" w:rsidRPr="002E598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5987" w:rsidRPr="002E5987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E5987" w:rsidRPr="002E598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AC7" w:rsidRDefault="009C4AC7">
      <w:r>
        <w:separator/>
      </w:r>
    </w:p>
  </w:endnote>
  <w:endnote w:type="continuationSeparator" w:id="0">
    <w:p w:rsidR="009C4AC7" w:rsidRDefault="009C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9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9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987" w:rsidRDefault="002E59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AC7" w:rsidRDefault="009C4AC7">
      <w:r>
        <w:separator/>
      </w:r>
    </w:p>
  </w:footnote>
  <w:footnote w:type="continuationSeparator" w:id="0">
    <w:p w:rsidR="009C4AC7" w:rsidRDefault="009C4AC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987" w:rsidRDefault="002E59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987" w:rsidRDefault="002E59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987" w:rsidRDefault="002E59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4A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5987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4AC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240AA-6E2D-487A-B6BB-2CAF28A4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2016-03-23T10:04:00Z</dcterms:created>
  <dcterms:modified xsi:type="dcterms:W3CDTF">2016-03-23T10:04:00Z</dcterms:modified>
</cp:coreProperties>
</file>