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14D87" w:rsidRPr="00414D87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14D87" w:rsidRPr="00414D8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14D87" w:rsidRPr="00414D87">
        <w:rPr>
          <w:b/>
        </w:rPr>
        <w:t>Dostawa sprzętu komputerowego i oprogramowania dla jednostek organizacyjnych Politechniki Częstochowskiej.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9E9" w:rsidRDefault="00BF59E9">
      <w:r>
        <w:separator/>
      </w:r>
    </w:p>
  </w:endnote>
  <w:endnote w:type="continuationSeparator" w:id="0">
    <w:p w:rsidR="00BF59E9" w:rsidRDefault="00BF5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4D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4D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59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9E9" w:rsidRDefault="00BF59E9">
      <w:r>
        <w:separator/>
      </w:r>
    </w:p>
  </w:footnote>
  <w:footnote w:type="continuationSeparator" w:id="0">
    <w:p w:rsidR="00BF59E9" w:rsidRDefault="00BF59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D87" w:rsidRDefault="00414D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D87" w:rsidRDefault="00414D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D87" w:rsidRDefault="00414D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59E9"/>
    <w:rsid w:val="000A5EC4"/>
    <w:rsid w:val="00212828"/>
    <w:rsid w:val="00271E63"/>
    <w:rsid w:val="00280712"/>
    <w:rsid w:val="002A7C88"/>
    <w:rsid w:val="00414D87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BF59E9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2016-03-23T10:04:00Z</dcterms:created>
  <dcterms:modified xsi:type="dcterms:W3CDTF">2016-03-23T10:04:00Z</dcterms:modified>
</cp:coreProperties>
</file>