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53D76" w:rsidRPr="00853D7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53D76" w:rsidRPr="00853D76">
        <w:rPr>
          <w:b/>
          <w:sz w:val="24"/>
        </w:rPr>
        <w:t>ZP/RB-03/16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53D76" w:rsidRPr="00853D76">
        <w:rPr>
          <w:b/>
        </w:rPr>
        <w:t>przetarg nieograniczony</w:t>
      </w:r>
      <w:r w:rsidR="00753DC1">
        <w:t xml:space="preserve"> na:</w:t>
      </w:r>
    </w:p>
    <w:p w:rsidR="0000184A" w:rsidRDefault="00853D7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53D76">
        <w:rPr>
          <w:b/>
          <w:sz w:val="24"/>
          <w:szCs w:val="24"/>
        </w:rPr>
        <w:t>Rozbiórka dawnej oczyszczalni chemicznej, budynku warsztatowego, budowa ogrodzenia oraz utwardzenie terenu na Politechnice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53D76" w:rsidRPr="00853D76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53D76" w:rsidRPr="00853D76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53D76" w:rsidRPr="00853D76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B98" w:rsidRDefault="007C5B98">
      <w:r>
        <w:separator/>
      </w:r>
    </w:p>
  </w:endnote>
  <w:endnote w:type="continuationSeparator" w:id="0">
    <w:p w:rsidR="007C5B98" w:rsidRDefault="007C5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3D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3D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D76" w:rsidRDefault="00853D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B98" w:rsidRDefault="007C5B98">
      <w:r>
        <w:separator/>
      </w:r>
    </w:p>
  </w:footnote>
  <w:footnote w:type="continuationSeparator" w:id="0">
    <w:p w:rsidR="007C5B98" w:rsidRDefault="007C5B9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D76" w:rsidRDefault="00853D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D76" w:rsidRDefault="00853D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D76" w:rsidRDefault="00853D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5B9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C5B98"/>
    <w:rsid w:val="007D36CE"/>
    <w:rsid w:val="008032C1"/>
    <w:rsid w:val="008460DE"/>
    <w:rsid w:val="00853D76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9A959-7837-4455-A529-F312CD63E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2016-03-24T08:08:00Z</dcterms:created>
  <dcterms:modified xsi:type="dcterms:W3CDTF">2016-03-24T08:08:00Z</dcterms:modified>
</cp:coreProperties>
</file>