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B681E" w:rsidRPr="002B681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B681E" w:rsidRPr="002B681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B681E" w:rsidP="009A21D7">
      <w:pPr>
        <w:pStyle w:val="Tekstpodstawowywcity"/>
        <w:spacing w:line="360" w:lineRule="auto"/>
        <w:ind w:firstLine="0"/>
      </w:pPr>
      <w:r w:rsidRPr="002B681E">
        <w:rPr>
          <w:b/>
        </w:rPr>
        <w:t>Rozbiórka dawnej oczyszczalni chemicznej, budynku warsztatowego, budowa ogrodzenia oraz utwardzenie terenu na Politechnice Częstochowskiej.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B681E" w:rsidRPr="002B681E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B681E" w:rsidRPr="002B681E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B681E" w:rsidRPr="002B681E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B681E" w:rsidRPr="002B681E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465" w:rsidRDefault="00D10465">
      <w:r>
        <w:separator/>
      </w:r>
    </w:p>
  </w:endnote>
  <w:endnote w:type="continuationSeparator" w:id="0">
    <w:p w:rsidR="00D10465" w:rsidRDefault="00D10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681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681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81E" w:rsidRDefault="002B68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465" w:rsidRDefault="00D10465">
      <w:r>
        <w:separator/>
      </w:r>
    </w:p>
  </w:footnote>
  <w:footnote w:type="continuationSeparator" w:id="0">
    <w:p w:rsidR="00D10465" w:rsidRDefault="00D104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81E" w:rsidRDefault="002B68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81E" w:rsidRDefault="002B68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81E" w:rsidRDefault="002B68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0465"/>
    <w:rsid w:val="00002F64"/>
    <w:rsid w:val="000E6599"/>
    <w:rsid w:val="00111985"/>
    <w:rsid w:val="001614BA"/>
    <w:rsid w:val="00264E38"/>
    <w:rsid w:val="002776BA"/>
    <w:rsid w:val="002B09A7"/>
    <w:rsid w:val="002B1E07"/>
    <w:rsid w:val="002B681E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10465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942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2016-03-24T08:07:00Z</dcterms:created>
  <dcterms:modified xsi:type="dcterms:W3CDTF">2016-03-24T08:07:00Z</dcterms:modified>
</cp:coreProperties>
</file>