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C20A6" w:rsidRPr="009C20A6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C20A6" w:rsidRPr="009C20A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C20A6" w:rsidRPr="009C20A6">
        <w:rPr>
          <w:b/>
        </w:rPr>
        <w:t>Rozbiórka dawnej oczyszczalni chemicznej, budynku warsztatowego, budowa ogrodzenia oraz utwardzenie terenu na Politechnice Częstochowskiej.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D4A" w:rsidRDefault="00F57D4A">
      <w:r>
        <w:separator/>
      </w:r>
    </w:p>
  </w:endnote>
  <w:endnote w:type="continuationSeparator" w:id="0">
    <w:p w:rsidR="00F57D4A" w:rsidRDefault="00F57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20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20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7D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D4A" w:rsidRDefault="00F57D4A">
      <w:r>
        <w:separator/>
      </w:r>
    </w:p>
  </w:footnote>
  <w:footnote w:type="continuationSeparator" w:id="0">
    <w:p w:rsidR="00F57D4A" w:rsidRDefault="00F57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0A6" w:rsidRDefault="009C20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0A6" w:rsidRDefault="009C20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0A6" w:rsidRDefault="009C20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7D4A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9C20A6"/>
    <w:rsid w:val="00A146F3"/>
    <w:rsid w:val="00B52793"/>
    <w:rsid w:val="00BF2504"/>
    <w:rsid w:val="00C17AA6"/>
    <w:rsid w:val="00CA3550"/>
    <w:rsid w:val="00CB3539"/>
    <w:rsid w:val="00D23A0C"/>
    <w:rsid w:val="00D30B74"/>
    <w:rsid w:val="00F57D4A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2016-03-24T08:07:00Z</dcterms:created>
  <dcterms:modified xsi:type="dcterms:W3CDTF">2016-03-24T08:07:00Z</dcterms:modified>
</cp:coreProperties>
</file>