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96855">
      <w:pPr>
        <w:spacing w:line="360" w:lineRule="auto"/>
        <w:rPr>
          <w:b/>
          <w:bCs/>
          <w:color w:val="000000"/>
          <w:sz w:val="24"/>
        </w:rPr>
      </w:pPr>
      <w:r w:rsidRPr="00096855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96855">
      <w:pPr>
        <w:spacing w:line="360" w:lineRule="auto"/>
        <w:rPr>
          <w:color w:val="000000"/>
          <w:sz w:val="24"/>
        </w:rPr>
      </w:pPr>
      <w:r w:rsidRPr="00096855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96855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096855">
      <w:pPr>
        <w:spacing w:line="360" w:lineRule="auto"/>
        <w:rPr>
          <w:color w:val="000000"/>
          <w:sz w:val="24"/>
        </w:rPr>
      </w:pPr>
      <w:r w:rsidRPr="00096855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96855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096855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96855" w:rsidRPr="00096855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96855" w:rsidRPr="00096855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96855" w:rsidRPr="00096855">
        <w:rPr>
          <w:b/>
          <w:color w:val="000000"/>
          <w:sz w:val="24"/>
        </w:rPr>
        <w:t>Dostawa miału węglowego typu M II w ilości 1700 ton na sezon grzewczy 2016/2017 dla Ciepłowni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096855" w:rsidTr="00415C4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096855" w:rsidRDefault="00F1536D" w:rsidP="00415C4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na</w:t>
            </w:r>
            <w:r w:rsidR="00096855">
              <w:rPr>
                <w:bCs/>
                <w:sz w:val="24"/>
              </w:rPr>
              <w:t>:</w:t>
            </w:r>
            <w:r w:rsidR="00096855">
              <w:rPr>
                <w:b/>
                <w:sz w:val="24"/>
              </w:rPr>
              <w:t xml:space="preserve"> </w:t>
            </w:r>
            <w:r w:rsidR="00096855" w:rsidRPr="00096855">
              <w:rPr>
                <w:sz w:val="24"/>
              </w:rPr>
              <w:t>Dostawa miału węglowego typu M II w ilości 1700 ton na sezon grzewczy 2016/2017 dla Ciepłowni Politechniki Częstochowskiej</w:t>
            </w:r>
          </w:p>
          <w:p w:rsidR="00096855" w:rsidRDefault="00096855" w:rsidP="00415C4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96855">
              <w:rPr>
                <w:b/>
                <w:sz w:val="24"/>
              </w:rPr>
              <w:t>Przedsiębiorstwo Wielobranżowe "</w:t>
            </w:r>
            <w:proofErr w:type="spellStart"/>
            <w:r w:rsidRPr="00096855">
              <w:rPr>
                <w:b/>
                <w:sz w:val="24"/>
              </w:rPr>
              <w:t>Translis</w:t>
            </w:r>
            <w:proofErr w:type="spellEnd"/>
            <w:r w:rsidRPr="00096855">
              <w:rPr>
                <w:b/>
                <w:sz w:val="24"/>
              </w:rPr>
              <w:t>" Henryk Lis</w:t>
            </w:r>
          </w:p>
          <w:p w:rsidR="00096855" w:rsidRDefault="00096855" w:rsidP="00415C4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96855">
              <w:rPr>
                <w:b/>
                <w:sz w:val="24"/>
              </w:rPr>
              <w:t>42-672</w:t>
            </w:r>
            <w:r>
              <w:rPr>
                <w:b/>
                <w:sz w:val="24"/>
              </w:rPr>
              <w:t xml:space="preserve"> </w:t>
            </w:r>
            <w:r w:rsidRPr="00096855">
              <w:rPr>
                <w:b/>
                <w:sz w:val="24"/>
              </w:rPr>
              <w:t>Wieszowa</w:t>
            </w:r>
          </w:p>
          <w:p w:rsidR="00096855" w:rsidRDefault="00096855" w:rsidP="00415C4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96855">
              <w:rPr>
                <w:b/>
                <w:sz w:val="24"/>
              </w:rPr>
              <w:t>Wolności</w:t>
            </w:r>
            <w:r>
              <w:rPr>
                <w:b/>
                <w:sz w:val="24"/>
              </w:rPr>
              <w:t xml:space="preserve"> </w:t>
            </w:r>
            <w:r w:rsidRPr="00096855">
              <w:rPr>
                <w:b/>
                <w:sz w:val="24"/>
              </w:rPr>
              <w:t>21</w:t>
            </w:r>
          </w:p>
          <w:p w:rsidR="00096855" w:rsidRDefault="00096855" w:rsidP="00415C4B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96855">
              <w:rPr>
                <w:b/>
                <w:sz w:val="24"/>
              </w:rPr>
              <w:t>454 708.86 zł</w:t>
            </w:r>
            <w:r w:rsidR="00F1536D">
              <w:rPr>
                <w:b/>
                <w:sz w:val="24"/>
              </w:rPr>
              <w:t xml:space="preserve"> brutto</w:t>
            </w:r>
          </w:p>
          <w:p w:rsidR="00096855" w:rsidRPr="00253031" w:rsidRDefault="00096855" w:rsidP="00415C4B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96855" w:rsidRDefault="00096855" w:rsidP="00415C4B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96855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1940"/>
        <w:gridCol w:w="2126"/>
        <w:gridCol w:w="2552"/>
      </w:tblGrid>
      <w:tr w:rsidR="00F1536D" w:rsidRPr="00C63DA0" w:rsidTr="00F1536D">
        <w:tc>
          <w:tcPr>
            <w:tcW w:w="540" w:type="dxa"/>
            <w:shd w:val="clear" w:color="auto" w:fill="auto"/>
            <w:vAlign w:val="center"/>
          </w:tcPr>
          <w:p w:rsidR="00F1536D" w:rsidRPr="00C63DA0" w:rsidRDefault="00F1536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1536D" w:rsidRPr="00C63DA0" w:rsidRDefault="00F1536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1536D" w:rsidRPr="00C63DA0" w:rsidRDefault="00F1536D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F1536D" w:rsidRPr="00C63DA0" w:rsidRDefault="00F1536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536D" w:rsidRPr="00C63DA0" w:rsidRDefault="00F1536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Podniesienie wartości opałowej miału w stanie roboczym o </w:t>
            </w:r>
            <w:proofErr w:type="spellStart"/>
            <w:r w:rsidRPr="00096855">
              <w:rPr>
                <w:rFonts w:ascii="Times New Roman" w:hAnsi="Times New Roman" w:cs="Times New Roman"/>
                <w:sz w:val="18"/>
                <w:szCs w:val="18"/>
              </w:rPr>
              <w:t>max</w:t>
            </w:r>
            <w:proofErr w:type="spellEnd"/>
            <w:r w:rsidRPr="00096855">
              <w:rPr>
                <w:rFonts w:ascii="Times New Roman" w:hAnsi="Times New Roman" w:cs="Times New Roman"/>
                <w:sz w:val="18"/>
                <w:szCs w:val="18"/>
              </w:rPr>
              <w:t>. 1MJ/kg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1536D" w:rsidRPr="00C63DA0" w:rsidRDefault="00F1536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1536D" w:rsidRPr="00C63DA0" w:rsidTr="00F1536D">
        <w:tc>
          <w:tcPr>
            <w:tcW w:w="54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"</w:t>
            </w:r>
            <w:proofErr w:type="spellStart"/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Translis</w:t>
            </w:r>
            <w:proofErr w:type="spellEnd"/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" Henryk Lis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Wolności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42-672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Wieszowa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1536D" w:rsidRPr="00C63DA0" w:rsidTr="00F1536D">
        <w:tc>
          <w:tcPr>
            <w:tcW w:w="54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Handlowo-Usługowa </w:t>
            </w:r>
            <w:proofErr w:type="spellStart"/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DŁU-TRANS</w:t>
            </w:r>
            <w:proofErr w:type="spellEnd"/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Wiesław Dłuski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Składowa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41-902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88,66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93,66</w:t>
            </w:r>
          </w:p>
        </w:tc>
      </w:tr>
      <w:tr w:rsidR="00F1536D" w:rsidRPr="00C63DA0" w:rsidTr="00F1536D">
        <w:tc>
          <w:tcPr>
            <w:tcW w:w="54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Transport Handel - Marek Hawrylak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Gliwicka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53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44-120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Pyskowice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79,93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84,93</w:t>
            </w:r>
          </w:p>
        </w:tc>
      </w:tr>
      <w:tr w:rsidR="00F1536D" w:rsidRPr="00C63DA0" w:rsidTr="00F1536D">
        <w:tc>
          <w:tcPr>
            <w:tcW w:w="54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RASTAR Sp. z o.o.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Kościuszki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40-048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82,63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82,63</w:t>
            </w:r>
          </w:p>
        </w:tc>
      </w:tr>
      <w:tr w:rsidR="00F1536D" w:rsidRPr="00C63DA0" w:rsidTr="00F1536D">
        <w:tc>
          <w:tcPr>
            <w:tcW w:w="54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Transport Towarowy Handel Opałem Mirosław Stasiak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Kletnia ul. Dworcowa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97-545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Gomunice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76,95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76,95</w:t>
            </w:r>
          </w:p>
        </w:tc>
      </w:tr>
      <w:tr w:rsidR="00F1536D" w:rsidRPr="00C63DA0" w:rsidTr="00F1536D">
        <w:tc>
          <w:tcPr>
            <w:tcW w:w="54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Firma Handlowo-Usługowa LEMAR Leszek Kowal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Sulisławice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27-670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Łoniów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71,48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71,48</w:t>
            </w:r>
          </w:p>
        </w:tc>
      </w:tr>
      <w:tr w:rsidR="00F1536D" w:rsidRPr="00C63DA0" w:rsidTr="00F1536D">
        <w:tc>
          <w:tcPr>
            <w:tcW w:w="54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"WĘGLOPASZ " Sp. z o.o.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Piątkowska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149/6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60-648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71,37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71,37</w:t>
            </w:r>
          </w:p>
        </w:tc>
      </w:tr>
      <w:tr w:rsidR="00F1536D" w:rsidRPr="00C63DA0" w:rsidTr="00F1536D">
        <w:tc>
          <w:tcPr>
            <w:tcW w:w="54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ALMAS </w:t>
            </w:r>
            <w:proofErr w:type="spellStart"/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B.Kucharska</w:t>
            </w:r>
            <w:proofErr w:type="spellEnd"/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T.Stawiarz</w:t>
            </w:r>
            <w:proofErr w:type="spellEnd"/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Spółka Jawna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Oficerska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43-143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Lędziny</w:t>
            </w:r>
          </w:p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96855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63,14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1536D" w:rsidRPr="00C63DA0" w:rsidRDefault="00F1536D" w:rsidP="00415C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855">
              <w:rPr>
                <w:rFonts w:ascii="Times New Roman" w:hAnsi="Times New Roman" w:cs="Times New Roman"/>
                <w:sz w:val="18"/>
                <w:szCs w:val="18"/>
              </w:rPr>
              <w:t xml:space="preserve">  63,14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96855">
      <w:pPr>
        <w:pStyle w:val="Nagwek"/>
        <w:tabs>
          <w:tab w:val="clear" w:pos="4536"/>
        </w:tabs>
        <w:jc w:val="both"/>
        <w:rPr>
          <w:sz w:val="24"/>
        </w:rPr>
      </w:pPr>
      <w:r w:rsidRPr="00096855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F1536D">
        <w:rPr>
          <w:sz w:val="24"/>
        </w:rPr>
        <w:t>2016-03-23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2B6A" w:rsidRDefault="008B2B6A">
      <w:r>
        <w:separator/>
      </w:r>
    </w:p>
  </w:endnote>
  <w:endnote w:type="continuationSeparator" w:id="0">
    <w:p w:rsidR="008B2B6A" w:rsidRDefault="008B2B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855" w:rsidRDefault="0009685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1536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1536D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855" w:rsidRDefault="000968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2B6A" w:rsidRDefault="008B2B6A">
      <w:r>
        <w:separator/>
      </w:r>
    </w:p>
  </w:footnote>
  <w:footnote w:type="continuationSeparator" w:id="0">
    <w:p w:rsidR="008B2B6A" w:rsidRDefault="008B2B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855" w:rsidRDefault="000968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855" w:rsidRDefault="000968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855" w:rsidRDefault="0009685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6855"/>
    <w:rsid w:val="00096855"/>
    <w:rsid w:val="00140696"/>
    <w:rsid w:val="00253031"/>
    <w:rsid w:val="00377700"/>
    <w:rsid w:val="005C147E"/>
    <w:rsid w:val="007118AF"/>
    <w:rsid w:val="007124E4"/>
    <w:rsid w:val="00745012"/>
    <w:rsid w:val="0087722C"/>
    <w:rsid w:val="008B2B6A"/>
    <w:rsid w:val="00987E41"/>
    <w:rsid w:val="00C63DA0"/>
    <w:rsid w:val="00C85A89"/>
    <w:rsid w:val="00D5444F"/>
    <w:rsid w:val="00F1536D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264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2016-03-22T11:14:00Z</dcterms:created>
  <dcterms:modified xsi:type="dcterms:W3CDTF">2016-03-22T11:14:00Z</dcterms:modified>
</cp:coreProperties>
</file>