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267023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267023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267023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267023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267023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267023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D32D98">
        <w:rPr>
          <w:b/>
          <w:sz w:val="24"/>
        </w:rPr>
        <w:t xml:space="preserve"> 233</w:t>
      </w:r>
      <w:bookmarkStart w:id="0" w:name="_GoBack"/>
      <w:bookmarkEnd w:id="0"/>
      <w:r w:rsidR="006459DE">
        <w:rPr>
          <w:b/>
          <w:sz w:val="24"/>
        </w:rPr>
        <w:t xml:space="preserve"> </w:t>
      </w:r>
      <w:r w:rsidR="00FB0970">
        <w:rPr>
          <w:b/>
          <w:sz w:val="24"/>
        </w:rPr>
        <w:t>/16</w:t>
      </w:r>
    </w:p>
    <w:p w:rsidR="00EF1037" w:rsidRDefault="00EF1037" w:rsidP="00267023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6459DE">
        <w:rPr>
          <w:sz w:val="24"/>
        </w:rPr>
        <w:t>2016-03-23</w:t>
      </w:r>
    </w:p>
    <w:p w:rsidR="00EF1037" w:rsidRDefault="00EF1037" w:rsidP="00267023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267023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267023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546E34" w:rsidP="00267023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>w sprawie SIWZ</w:t>
      </w:r>
      <w:r w:rsidR="00FB0970">
        <w:rPr>
          <w:rFonts w:ascii="Times New Roman" w:hAnsi="Times New Roman"/>
        </w:rPr>
        <w:t xml:space="preserve"> oraz</w:t>
      </w:r>
      <w:r w:rsidR="00AE76E6">
        <w:rPr>
          <w:rFonts w:ascii="Times New Roman" w:hAnsi="Times New Roman"/>
        </w:rPr>
        <w:t xml:space="preserve"> powiadomienie o zmianach w SIWZ</w:t>
      </w:r>
      <w:r w:rsidR="006C6675">
        <w:rPr>
          <w:rFonts w:ascii="Times New Roman" w:hAnsi="Times New Roman"/>
        </w:rPr>
        <w:t xml:space="preserve"> </w:t>
      </w:r>
    </w:p>
    <w:p w:rsidR="00EF1037" w:rsidRDefault="00EF1037" w:rsidP="00267023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267023">
      <w:pPr>
        <w:spacing w:before="120" w:after="120" w:line="276" w:lineRule="auto"/>
        <w:ind w:firstLine="567"/>
        <w:jc w:val="both"/>
        <w:rPr>
          <w:b/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5B7609">
        <w:rPr>
          <w:sz w:val="24"/>
          <w:szCs w:val="24"/>
        </w:rPr>
        <w:t xml:space="preserve">                                              </w:t>
      </w:r>
      <w:r w:rsidR="006459DE">
        <w:rPr>
          <w:sz w:val="24"/>
          <w:szCs w:val="24"/>
        </w:rPr>
        <w:t>(</w:t>
      </w:r>
      <w:r w:rsidR="006459DE" w:rsidRPr="00FA6E19">
        <w:rPr>
          <w:sz w:val="24"/>
        </w:rPr>
        <w:t>Dz. U. z 2015 r. poz. 2164</w:t>
      </w:r>
      <w:r w:rsidR="003B4533" w:rsidRPr="003B4533">
        <w:rPr>
          <w:sz w:val="24"/>
          <w:szCs w:val="24"/>
        </w:rPr>
        <w:t>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459DE">
        <w:rPr>
          <w:b/>
          <w:sz w:val="24"/>
          <w:szCs w:val="22"/>
        </w:rPr>
        <w:t>Termomodernizacja budynku przy Al. Armii Krajowej 36 B dla potrzeb dydaktyki Wydziału Zarządzania i Hotelu Asystenckiego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="006459DE">
        <w:rPr>
          <w:b/>
          <w:sz w:val="24"/>
          <w:szCs w:val="22"/>
        </w:rPr>
        <w:t>ZP/RB</w:t>
      </w:r>
      <w:r w:rsidR="001F7CBF">
        <w:rPr>
          <w:b/>
          <w:sz w:val="24"/>
          <w:szCs w:val="22"/>
        </w:rPr>
        <w:t>-</w:t>
      </w:r>
      <w:r w:rsidR="006459DE">
        <w:rPr>
          <w:b/>
          <w:sz w:val="24"/>
          <w:szCs w:val="22"/>
        </w:rPr>
        <w:t>05/16.</w:t>
      </w:r>
    </w:p>
    <w:p w:rsidR="00267023" w:rsidRDefault="00267023" w:rsidP="00267023">
      <w:pPr>
        <w:spacing w:before="120" w:after="120" w:line="276" w:lineRule="auto"/>
        <w:ind w:firstLine="567"/>
        <w:jc w:val="both"/>
        <w:rPr>
          <w:sz w:val="24"/>
          <w:szCs w:val="22"/>
        </w:rPr>
      </w:pPr>
    </w:p>
    <w:p w:rsidR="00343C11" w:rsidRDefault="00343C11" w:rsidP="00267023">
      <w:pPr>
        <w:pStyle w:val="Tekstpodstawowy"/>
        <w:spacing w:line="276" w:lineRule="auto"/>
        <w:jc w:val="left"/>
      </w:pPr>
    </w:p>
    <w:p w:rsidR="00546E34" w:rsidRPr="000E2063" w:rsidRDefault="00546E34" w:rsidP="00267023">
      <w:pPr>
        <w:pStyle w:val="Tekstpodstawowy"/>
        <w:spacing w:line="276" w:lineRule="auto"/>
        <w:jc w:val="left"/>
        <w:rPr>
          <w:u w:val="single"/>
        </w:rPr>
      </w:pPr>
      <w:r w:rsidRPr="000E2063">
        <w:rPr>
          <w:u w:val="single"/>
        </w:rPr>
        <w:t xml:space="preserve">Treść pytań wraz z odpowiedziami Zamawiającego: </w:t>
      </w:r>
    </w:p>
    <w:p w:rsidR="00546E34" w:rsidRPr="00FA4313" w:rsidRDefault="00546E34" w:rsidP="00267023">
      <w:pPr>
        <w:pStyle w:val="Tekstpodstawowy"/>
        <w:spacing w:line="276" w:lineRule="auto"/>
        <w:jc w:val="left"/>
        <w:rPr>
          <w:u w:val="single"/>
        </w:rPr>
      </w:pPr>
    </w:p>
    <w:p w:rsidR="005848CC" w:rsidRPr="000E2063" w:rsidRDefault="000E2063" w:rsidP="00267023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0E2063">
        <w:rPr>
          <w:b/>
          <w:color w:val="000000"/>
          <w:sz w:val="24"/>
          <w:szCs w:val="24"/>
          <w:u w:val="single"/>
        </w:rPr>
        <w:t>Pytanie 1.</w:t>
      </w:r>
    </w:p>
    <w:p w:rsidR="006459DE" w:rsidRPr="006459DE" w:rsidRDefault="006459DE" w:rsidP="00267023">
      <w:pPr>
        <w:spacing w:line="276" w:lineRule="auto"/>
        <w:jc w:val="both"/>
        <w:rPr>
          <w:sz w:val="24"/>
          <w:szCs w:val="24"/>
        </w:rPr>
      </w:pPr>
      <w:r w:rsidRPr="006459DE">
        <w:rPr>
          <w:sz w:val="24"/>
          <w:szCs w:val="24"/>
        </w:rPr>
        <w:t>Bardzo proszę o podanie wiążącego terminu składani</w:t>
      </w:r>
      <w:r>
        <w:rPr>
          <w:sz w:val="24"/>
          <w:szCs w:val="24"/>
        </w:rPr>
        <w:t>a</w:t>
      </w:r>
      <w:r w:rsidRPr="006459DE">
        <w:rPr>
          <w:sz w:val="24"/>
          <w:szCs w:val="24"/>
        </w:rPr>
        <w:t xml:space="preserve"> oferty na termomodernizacje budynku przy Al. Armii Krajowej 36B dla potrzeb Dydaktyki Wydziału zarządzania i Hotelu Asystenckiego  politechniki Częstochowskiej.</w:t>
      </w:r>
      <w:r>
        <w:rPr>
          <w:sz w:val="24"/>
          <w:szCs w:val="24"/>
        </w:rPr>
        <w:t xml:space="preserve"> </w:t>
      </w:r>
      <w:r w:rsidRPr="006459DE">
        <w:rPr>
          <w:sz w:val="24"/>
          <w:szCs w:val="24"/>
        </w:rPr>
        <w:t>Numer sprawy ZP/RB-05/16</w:t>
      </w:r>
      <w:r w:rsidR="005B7609">
        <w:rPr>
          <w:sz w:val="24"/>
          <w:szCs w:val="24"/>
        </w:rPr>
        <w:t>.</w:t>
      </w:r>
    </w:p>
    <w:p w:rsidR="00343C11" w:rsidRPr="000E2063" w:rsidRDefault="00343C11" w:rsidP="00267023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5848CC" w:rsidRPr="000E2063" w:rsidRDefault="005848CC" w:rsidP="00267023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0E2063">
        <w:rPr>
          <w:b/>
          <w:color w:val="000000"/>
          <w:sz w:val="24"/>
          <w:szCs w:val="24"/>
          <w:u w:val="single"/>
        </w:rPr>
        <w:t>Odpowiedź 1.</w:t>
      </w:r>
    </w:p>
    <w:p w:rsidR="000E2063" w:rsidRDefault="006459DE" w:rsidP="00267023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omyłkowo w Specyfikacji Istotnych Warunków Zamówienia wyznaczył termin składania ofert na 01.04.2016 r. godz. 10:00 oraz termin otwarcia ofert na 01.04.2016 r. godz. 11:00. Poprawnym oraz wiążącym terminem składania ofert jest termin podany w Ogłoszeniu o zamówieniu tj. 05.04.2016 r. godz. 10:00. W </w:t>
      </w:r>
      <w:r w:rsidRPr="00AC738B">
        <w:rPr>
          <w:rFonts w:ascii="Times New Roman" w:hAnsi="Times New Roman" w:cs="Times New Roman"/>
          <w:sz w:val="24"/>
          <w:szCs w:val="24"/>
        </w:rPr>
        <w:t xml:space="preserve">związku z powyższym Zamawiający </w:t>
      </w:r>
      <w:r w:rsidR="00AC738B" w:rsidRPr="00AC738B">
        <w:rPr>
          <w:rFonts w:ascii="Times New Roman" w:hAnsi="Times New Roman" w:cs="Times New Roman"/>
          <w:sz w:val="24"/>
          <w:szCs w:val="24"/>
        </w:rPr>
        <w:t>na podstawie art. 38 ust. 4 ustawy Prawo Zamówień Publicznych (</w:t>
      </w:r>
      <w:r w:rsidR="00AC738B" w:rsidRPr="00AC738B">
        <w:rPr>
          <w:rFonts w:ascii="Times New Roman" w:hAnsi="Times New Roman" w:cs="Times New Roman"/>
          <w:sz w:val="24"/>
        </w:rPr>
        <w:t>Dz. U. z 2015 r. poz. 2164)</w:t>
      </w:r>
      <w:r w:rsidR="00AC73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dokonuje zmian w SIWZ w następujący sposób:</w:t>
      </w:r>
    </w:p>
    <w:p w:rsidR="00267023" w:rsidRDefault="00267023" w:rsidP="00E06FD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023" w:rsidRDefault="00267023" w:rsidP="00E06FD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023" w:rsidRDefault="00267023" w:rsidP="00E06FD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9DE" w:rsidRDefault="006459DE" w:rsidP="00E06FD2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9DE" w:rsidRDefault="00F5572A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W SIWZ BYŁO</w:t>
      </w:r>
      <w:r w:rsidR="006459DE" w:rsidRPr="00F5572A">
        <w:rPr>
          <w:rFonts w:ascii="Times New Roman" w:hAnsi="Times New Roman" w:cs="Times New Roman"/>
          <w:b/>
          <w:sz w:val="24"/>
          <w:szCs w:val="24"/>
        </w:rPr>
        <w:t>:</w:t>
      </w:r>
    </w:p>
    <w:p w:rsidR="00D515A0" w:rsidRPr="00D515A0" w:rsidRDefault="00D515A0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12.12. </w:t>
      </w:r>
      <w:r w:rsidRPr="00D515A0">
        <w:rPr>
          <w:rFonts w:ascii="Times New Roman" w:hAnsi="Times New Roman" w:cs="Times New Roman"/>
          <w:sz w:val="24"/>
          <w:szCs w:val="24"/>
        </w:rPr>
        <w:t>Wykonawca zamieszcza ofertę w kopercie oznaczonej nazwą i adresem Zamawiającego oraz posiadającej następujące oznaczenia:</w:t>
      </w:r>
      <w:r w:rsidRPr="00D515A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……………………………………………..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(nazwa Wykonawcy)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……………………………………………..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(adres Wykonawcy)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 xml:space="preserve">„Oferta w sprawie nr rej.: ZP/RB-05/16, NIE OTWIERAĆ przed: 2016-04-01 godz. 11:00”. </w:t>
      </w:r>
    </w:p>
    <w:p w:rsidR="00D515A0" w:rsidRPr="00F5572A" w:rsidRDefault="00D515A0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9DE" w:rsidRDefault="006459DE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  Oferty należy składać w siedzibie Zamawiającego, pokój nr: 28 do dnia 2016-04-01 do godz. 10:00.</w:t>
      </w:r>
    </w:p>
    <w:p w:rsidR="006459DE" w:rsidRDefault="006459DE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9DE" w:rsidRDefault="006459DE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13.3. Otwarcie ofert nastąpi w dniu: 2016-04-01 o godz. 11:00, w siedzibie Zamawiającego, pokój nr 32. </w:t>
      </w:r>
    </w:p>
    <w:p w:rsidR="00267023" w:rsidRDefault="00267023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023" w:rsidRDefault="00267023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023" w:rsidRPr="00E06FD2" w:rsidRDefault="00267023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2063" w:rsidRDefault="00F5572A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SIWZ JEST</w:t>
      </w:r>
      <w:r w:rsidRPr="00F5572A">
        <w:rPr>
          <w:rFonts w:ascii="Times New Roman" w:hAnsi="Times New Roman" w:cs="Times New Roman"/>
          <w:b/>
          <w:sz w:val="24"/>
          <w:szCs w:val="24"/>
        </w:rPr>
        <w:t>:</w:t>
      </w:r>
    </w:p>
    <w:p w:rsidR="00D515A0" w:rsidRPr="00D515A0" w:rsidRDefault="00D515A0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12.12. </w:t>
      </w:r>
      <w:r w:rsidRPr="00D515A0">
        <w:rPr>
          <w:rFonts w:ascii="Times New Roman" w:hAnsi="Times New Roman" w:cs="Times New Roman"/>
          <w:sz w:val="24"/>
          <w:szCs w:val="24"/>
        </w:rPr>
        <w:t>Wykonawca zamieszcza ofertę w kopercie oznaczonej nazwą i adresem Zamawiającego oraz posiadającej następujące oznaczenia:</w:t>
      </w:r>
      <w:r w:rsidRPr="00D515A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……………………………………………..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(nazwa Wykonawcy)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……………………………………………..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(adres Wykonawcy)</w:t>
      </w:r>
    </w:p>
    <w:p w:rsidR="00D515A0" w:rsidRPr="00D515A0" w:rsidRDefault="00D515A0" w:rsidP="00D515A0">
      <w:pPr>
        <w:pStyle w:val="Nagwek2"/>
        <w:tabs>
          <w:tab w:val="left" w:pos="708"/>
        </w:tabs>
        <w:spacing w:line="276" w:lineRule="auto"/>
        <w:ind w:left="680"/>
        <w:jc w:val="left"/>
        <w:rPr>
          <w:rFonts w:ascii="Times New Roman" w:hAnsi="Times New Roman"/>
          <w:i w:val="0"/>
          <w:sz w:val="24"/>
          <w:szCs w:val="24"/>
        </w:rPr>
      </w:pPr>
      <w:r w:rsidRPr="00D515A0">
        <w:rPr>
          <w:rFonts w:ascii="Times New Roman" w:hAnsi="Times New Roman"/>
          <w:i w:val="0"/>
          <w:sz w:val="24"/>
          <w:szCs w:val="24"/>
        </w:rPr>
        <w:t>„Oferta w sprawie nr rej.: ZP/RB-05/16, NIE OTWIERAĆ przed: 2016-04-0</w:t>
      </w:r>
      <w:r>
        <w:rPr>
          <w:rFonts w:ascii="Times New Roman" w:hAnsi="Times New Roman"/>
          <w:i w:val="0"/>
          <w:sz w:val="24"/>
          <w:szCs w:val="24"/>
        </w:rPr>
        <w:t>5</w:t>
      </w:r>
      <w:r w:rsidRPr="00D515A0">
        <w:rPr>
          <w:rFonts w:ascii="Times New Roman" w:hAnsi="Times New Roman"/>
          <w:i w:val="0"/>
          <w:sz w:val="24"/>
          <w:szCs w:val="24"/>
        </w:rPr>
        <w:t xml:space="preserve"> godz. 11:00”. </w:t>
      </w:r>
    </w:p>
    <w:p w:rsidR="00D515A0" w:rsidRPr="00267023" w:rsidRDefault="00D515A0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72A" w:rsidRDefault="00F5572A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  Oferty należy składać w siedzibie Zamawiającego, pokój nr: 28 do dnia 2016-04-05 do godz. 10:00.</w:t>
      </w:r>
    </w:p>
    <w:p w:rsidR="00F5572A" w:rsidRDefault="00F5572A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72A" w:rsidRPr="00E06FD2" w:rsidRDefault="00F5572A" w:rsidP="00D515A0">
      <w:pPr>
        <w:pStyle w:val="Zwykytek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13.3. Otwarcie ofert nastąpi w dniu: 2016-04-05 o godz. 11:00, w siedzibie Zamawiającego, pokój nr 32. </w:t>
      </w:r>
    </w:p>
    <w:p w:rsidR="009A2885" w:rsidRDefault="009A2885" w:rsidP="00817E6D">
      <w:pPr>
        <w:spacing w:line="276" w:lineRule="auto"/>
        <w:jc w:val="both"/>
        <w:rPr>
          <w:b/>
          <w:sz w:val="24"/>
          <w:szCs w:val="24"/>
        </w:rPr>
      </w:pPr>
    </w:p>
    <w:p w:rsidR="00D515A0" w:rsidRDefault="00D515A0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Pr="00D515A0" w:rsidRDefault="00AC738B" w:rsidP="00D515A0">
      <w:pPr>
        <w:pStyle w:val="Tekstpodstawowy"/>
        <w:jc w:val="left"/>
        <w:rPr>
          <w:b/>
          <w:szCs w:val="24"/>
        </w:rPr>
      </w:pPr>
      <w:r>
        <w:rPr>
          <w:szCs w:val="24"/>
        </w:rPr>
        <w:t>Informujemy, że zgodnie z wymogiem art. 38 ust. 4 ustawy, stanowisko Zamawiającego zostało rozesłane do wszystkich Wykonawców, którym przekazano SIWZ.</w:t>
      </w:r>
    </w:p>
    <w:p w:rsidR="00F5572A" w:rsidRDefault="00F5572A" w:rsidP="00817E6D">
      <w:pPr>
        <w:pStyle w:val="Tekstpodstawowy"/>
        <w:spacing w:before="120" w:after="120" w:line="276" w:lineRule="auto"/>
      </w:pPr>
    </w:p>
    <w:p w:rsidR="00F5572A" w:rsidRDefault="00F5572A" w:rsidP="00F5572A">
      <w:pPr>
        <w:spacing w:line="360" w:lineRule="auto"/>
        <w:ind w:left="7080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Kanclerz</w:t>
      </w:r>
    </w:p>
    <w:p w:rsidR="00F5572A" w:rsidRDefault="00F5572A" w:rsidP="00F5572A">
      <w:pPr>
        <w:spacing w:line="360" w:lineRule="auto"/>
        <w:ind w:left="5664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Politechniki Częstochowskiej</w:t>
      </w:r>
    </w:p>
    <w:p w:rsidR="00685049" w:rsidRPr="00D515A0" w:rsidRDefault="00F5572A" w:rsidP="00D515A0">
      <w:pPr>
        <w:spacing w:line="360" w:lineRule="auto"/>
        <w:ind w:left="5664"/>
        <w:jc w:val="right"/>
        <w:rPr>
          <w:b/>
          <w:sz w:val="24"/>
        </w:rPr>
      </w:pPr>
      <w:r>
        <w:rPr>
          <w:bCs/>
          <w:sz w:val="24"/>
          <w:szCs w:val="24"/>
        </w:rPr>
        <w:t>mgr inż. Katarzyna Pikuła</w:t>
      </w:r>
    </w:p>
    <w:sectPr w:rsidR="00685049" w:rsidRPr="00D515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494" w:rsidRDefault="00155494">
      <w:r>
        <w:separator/>
      </w:r>
    </w:p>
  </w:endnote>
  <w:endnote w:type="continuationSeparator" w:id="0">
    <w:p w:rsidR="00155494" w:rsidRDefault="00155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B0A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095F3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515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494" w:rsidRDefault="00155494">
      <w:r>
        <w:separator/>
      </w:r>
    </w:p>
  </w:footnote>
  <w:footnote w:type="continuationSeparator" w:id="0">
    <w:p w:rsidR="00155494" w:rsidRDefault="00155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71AAA"/>
    <w:multiLevelType w:val="hybridMultilevel"/>
    <w:tmpl w:val="FFCCDD4E"/>
    <w:lvl w:ilvl="0" w:tplc="EAB4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504D44"/>
    <w:multiLevelType w:val="multilevel"/>
    <w:tmpl w:val="F3D4AE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2" w15:restartNumberingAfterBreak="0">
    <w:nsid w:val="25FC7349"/>
    <w:multiLevelType w:val="multilevel"/>
    <w:tmpl w:val="1CE0180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3" w15:restartNumberingAfterBreak="0">
    <w:nsid w:val="440A06EA"/>
    <w:multiLevelType w:val="multilevel"/>
    <w:tmpl w:val="BA1EB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2552B"/>
    <w:rsid w:val="00027E9D"/>
    <w:rsid w:val="000613E0"/>
    <w:rsid w:val="000966CB"/>
    <w:rsid w:val="000E2063"/>
    <w:rsid w:val="000F044C"/>
    <w:rsid w:val="00100B34"/>
    <w:rsid w:val="00102C6A"/>
    <w:rsid w:val="00124A14"/>
    <w:rsid w:val="00155494"/>
    <w:rsid w:val="001A1506"/>
    <w:rsid w:val="001A571A"/>
    <w:rsid w:val="001C4432"/>
    <w:rsid w:val="001F4B6A"/>
    <w:rsid w:val="001F7CBF"/>
    <w:rsid w:val="00216020"/>
    <w:rsid w:val="00227539"/>
    <w:rsid w:val="00267023"/>
    <w:rsid w:val="00277856"/>
    <w:rsid w:val="002819FE"/>
    <w:rsid w:val="002B1C74"/>
    <w:rsid w:val="002F508A"/>
    <w:rsid w:val="00321E82"/>
    <w:rsid w:val="00343C11"/>
    <w:rsid w:val="00384EFD"/>
    <w:rsid w:val="003B4533"/>
    <w:rsid w:val="003C5298"/>
    <w:rsid w:val="003D2036"/>
    <w:rsid w:val="004171EA"/>
    <w:rsid w:val="004222DA"/>
    <w:rsid w:val="00440FB0"/>
    <w:rsid w:val="0044717B"/>
    <w:rsid w:val="0047657E"/>
    <w:rsid w:val="005079A4"/>
    <w:rsid w:val="00512D5D"/>
    <w:rsid w:val="00527C9D"/>
    <w:rsid w:val="005363F3"/>
    <w:rsid w:val="00537D92"/>
    <w:rsid w:val="00543D9D"/>
    <w:rsid w:val="00544FB0"/>
    <w:rsid w:val="00546E34"/>
    <w:rsid w:val="00554B6F"/>
    <w:rsid w:val="0055546F"/>
    <w:rsid w:val="005848CC"/>
    <w:rsid w:val="005B7609"/>
    <w:rsid w:val="006459DE"/>
    <w:rsid w:val="00676308"/>
    <w:rsid w:val="00685049"/>
    <w:rsid w:val="006A579F"/>
    <w:rsid w:val="006C6675"/>
    <w:rsid w:val="006D4AE5"/>
    <w:rsid w:val="006E5ABA"/>
    <w:rsid w:val="0076349E"/>
    <w:rsid w:val="007A4100"/>
    <w:rsid w:val="007C5243"/>
    <w:rsid w:val="00817E6D"/>
    <w:rsid w:val="00847D6C"/>
    <w:rsid w:val="0087224A"/>
    <w:rsid w:val="008D444C"/>
    <w:rsid w:val="008E49B6"/>
    <w:rsid w:val="009033D5"/>
    <w:rsid w:val="009149C3"/>
    <w:rsid w:val="00920414"/>
    <w:rsid w:val="0092308F"/>
    <w:rsid w:val="00953AA1"/>
    <w:rsid w:val="0095641D"/>
    <w:rsid w:val="00992D41"/>
    <w:rsid w:val="009A2885"/>
    <w:rsid w:val="009D169F"/>
    <w:rsid w:val="009E5C83"/>
    <w:rsid w:val="00A34BD2"/>
    <w:rsid w:val="00A71E7D"/>
    <w:rsid w:val="00AC4952"/>
    <w:rsid w:val="00AC738B"/>
    <w:rsid w:val="00AE76E6"/>
    <w:rsid w:val="00B361A9"/>
    <w:rsid w:val="00B54B38"/>
    <w:rsid w:val="00C152AE"/>
    <w:rsid w:val="00CD533E"/>
    <w:rsid w:val="00D1574A"/>
    <w:rsid w:val="00D248D2"/>
    <w:rsid w:val="00D266A9"/>
    <w:rsid w:val="00D32D98"/>
    <w:rsid w:val="00D515A0"/>
    <w:rsid w:val="00D53AE3"/>
    <w:rsid w:val="00D658A8"/>
    <w:rsid w:val="00D65F1C"/>
    <w:rsid w:val="00E06FD2"/>
    <w:rsid w:val="00E10BB3"/>
    <w:rsid w:val="00E6551D"/>
    <w:rsid w:val="00E74582"/>
    <w:rsid w:val="00E844B2"/>
    <w:rsid w:val="00E913C4"/>
    <w:rsid w:val="00ED667C"/>
    <w:rsid w:val="00EF1037"/>
    <w:rsid w:val="00F05537"/>
    <w:rsid w:val="00F16162"/>
    <w:rsid w:val="00F5572A"/>
    <w:rsid w:val="00F61860"/>
    <w:rsid w:val="00F97CC8"/>
    <w:rsid w:val="00FA4313"/>
    <w:rsid w:val="00FB0970"/>
    <w:rsid w:val="00FB0AE1"/>
    <w:rsid w:val="00FF1D6A"/>
    <w:rsid w:val="00FF2065"/>
    <w:rsid w:val="00FF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FF1D6A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Arial Unicode MS" w:eastAsia="Arial Unicode MS" w:hAnsi="Arial Unicode MS" w:cs="Arial Unicode MS"/>
      <w:kern w:val="3"/>
      <w:lang w:eastAsia="zh-CN" w:bidi="hi-I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FF1D6A"/>
    <w:rPr>
      <w:rFonts w:ascii="Arial Unicode MS" w:eastAsia="Arial Unicode MS" w:hAnsi="Arial Unicode MS" w:cs="Arial Unicode MS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D53A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omylnaczcionkaakapitu"/>
    <w:rsid w:val="00D53AE3"/>
  </w:style>
  <w:style w:type="paragraph" w:customStyle="1" w:styleId="Standard">
    <w:name w:val="Standard"/>
    <w:rsid w:val="000E2063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uiPriority w:val="99"/>
    <w:unhideWhenUsed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2063"/>
    <w:rPr>
      <w:rFonts w:ascii="Calibri" w:eastAsiaTheme="minorHAnsi" w:hAnsi="Calibri" w:cstheme="minorBidi"/>
      <w:sz w:val="22"/>
      <w:szCs w:val="21"/>
      <w:lang w:eastAsia="en-US"/>
    </w:rPr>
  </w:style>
  <w:style w:type="paragraph" w:styleId="Tekstpodstawowywcity2">
    <w:name w:val="Body Text Indent 2"/>
    <w:basedOn w:val="Normalny"/>
    <w:link w:val="Tekstpodstawowywcity2Znak"/>
    <w:rsid w:val="009A2885"/>
    <w:pPr>
      <w:spacing w:after="120" w:line="480" w:lineRule="auto"/>
      <w:ind w:left="283"/>
    </w:pPr>
    <w:rPr>
      <w:rFonts w:ascii="Arial" w:hAnsi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A2885"/>
    <w:rPr>
      <w:rFonts w:ascii="Arial" w:hAnsi="Arial"/>
    </w:rPr>
  </w:style>
  <w:style w:type="paragraph" w:styleId="Tekstblokowy">
    <w:name w:val="Block Text"/>
    <w:basedOn w:val="Normalny"/>
    <w:rsid w:val="009A2885"/>
    <w:pPr>
      <w:tabs>
        <w:tab w:val="right" w:pos="9072"/>
      </w:tabs>
      <w:ind w:left="8222" w:right="-1" w:hanging="8222"/>
    </w:pPr>
    <w:rPr>
      <w:rFonts w:ascii="Tms Rmn" w:hAnsi="Tms Rmn"/>
      <w:b/>
      <w:noProof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738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4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4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7</cp:revision>
  <cp:lastPrinted>2016-03-23T11:58:00Z</cp:lastPrinted>
  <dcterms:created xsi:type="dcterms:W3CDTF">2016-03-23T10:47:00Z</dcterms:created>
  <dcterms:modified xsi:type="dcterms:W3CDTF">2016-03-23T12:45:00Z</dcterms:modified>
</cp:coreProperties>
</file>