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2785F">
        <w:rPr>
          <w:rFonts w:ascii="Tahoma" w:hAnsi="Tahoma" w:cs="Tahoma"/>
          <w:b w:val="0"/>
          <w:bCs/>
          <w:sz w:val="18"/>
          <w:szCs w:val="18"/>
        </w:rPr>
        <w:t xml:space="preserve">zamówienia  </w:t>
      </w:r>
      <w:r w:rsidR="00B108E6" w:rsidRPr="00B108E6">
        <w:rPr>
          <w:rFonts w:ascii="Tahoma" w:hAnsi="Tahoma" w:cs="Tahoma"/>
          <w:bCs/>
          <w:sz w:val="18"/>
          <w:szCs w:val="18"/>
        </w:rPr>
        <w:t>Termomodernizacja budynku przy Al. Armii Krajowej 36 B dla potrzeb dydaktyki Wydziału Zarządzania i Hotelu Asystenckiego Politechniki Częstochowskiej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B108E6">
        <w:rPr>
          <w:rFonts w:ascii="Tahoma" w:hAnsi="Tahoma" w:cs="Tahoma"/>
          <w:bCs/>
          <w:sz w:val="18"/>
          <w:szCs w:val="18"/>
        </w:rPr>
        <w:t>05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B108E6">
        <w:rPr>
          <w:rFonts w:ascii="Tahoma" w:hAnsi="Tahoma" w:cs="Tahoma"/>
          <w:bCs/>
          <w:sz w:val="18"/>
          <w:szCs w:val="18"/>
        </w:rPr>
        <w:t>6</w:t>
      </w:r>
      <w:bookmarkStart w:id="0" w:name="_GoBack"/>
      <w:bookmarkEnd w:id="0"/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2785F">
        <w:rPr>
          <w:rFonts w:ascii="Tahoma" w:hAnsi="Tahoma" w:cs="Tahoma"/>
          <w:sz w:val="18"/>
          <w:szCs w:val="18"/>
        </w:rPr>
        <w:t xml:space="preserve">15 </w:t>
      </w:r>
      <w:r w:rsidR="00240B59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D2C" w:rsidRDefault="00D31D2C">
      <w:r>
        <w:separator/>
      </w:r>
    </w:p>
  </w:endnote>
  <w:endnote w:type="continuationSeparator" w:id="0">
    <w:p w:rsidR="00D31D2C" w:rsidRDefault="00D31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108E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108E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108E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B108E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108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D2C" w:rsidRDefault="00D31D2C">
      <w:r>
        <w:separator/>
      </w:r>
    </w:p>
  </w:footnote>
  <w:footnote w:type="continuationSeparator" w:id="0">
    <w:p w:rsidR="00D31D2C" w:rsidRDefault="00D31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108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B108E6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108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2785F"/>
    <w:rsid w:val="00240B59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30C1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C21E7"/>
    <w:rsid w:val="008E5E68"/>
    <w:rsid w:val="00945C52"/>
    <w:rsid w:val="009A0DF9"/>
    <w:rsid w:val="00A13A9E"/>
    <w:rsid w:val="00A44049"/>
    <w:rsid w:val="00AA77F0"/>
    <w:rsid w:val="00B108E6"/>
    <w:rsid w:val="00BC673E"/>
    <w:rsid w:val="00BE181A"/>
    <w:rsid w:val="00C406B9"/>
    <w:rsid w:val="00CF4EC7"/>
    <w:rsid w:val="00CF62A6"/>
    <w:rsid w:val="00D31D2C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2016-03-15T08:15:00Z</dcterms:created>
  <dcterms:modified xsi:type="dcterms:W3CDTF">2016-03-15T08:15:00Z</dcterms:modified>
</cp:coreProperties>
</file>