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B22831" w:rsidRPr="00B22831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22831" w:rsidRPr="00B22831">
        <w:rPr>
          <w:sz w:val="24"/>
          <w:szCs w:val="24"/>
        </w:rPr>
        <w:t>ZP/RB-06/16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B22831" w:rsidRPr="00B22831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B22831" w:rsidP="00E001EA">
      <w:pPr>
        <w:jc w:val="both"/>
        <w:rPr>
          <w:sz w:val="24"/>
          <w:szCs w:val="24"/>
        </w:rPr>
      </w:pPr>
      <w:r w:rsidRPr="00B22831">
        <w:rPr>
          <w:b/>
          <w:sz w:val="24"/>
          <w:szCs w:val="24"/>
        </w:rPr>
        <w:t>Przebudowa dachu budynku Auli Wydziału Zarządzania Politechniki Częstochowskiej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96E" w:rsidRDefault="005B596E">
      <w:r>
        <w:separator/>
      </w:r>
    </w:p>
  </w:endnote>
  <w:endnote w:type="continuationSeparator" w:id="0">
    <w:p w:rsidR="005B596E" w:rsidRDefault="005B5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2283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2283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59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96E" w:rsidRDefault="005B596E">
      <w:r>
        <w:separator/>
      </w:r>
    </w:p>
  </w:footnote>
  <w:footnote w:type="continuationSeparator" w:id="0">
    <w:p w:rsidR="005B596E" w:rsidRDefault="005B59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831" w:rsidRDefault="00B228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831" w:rsidRDefault="00B228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96E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B596E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22831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6D307-37C2-4A75-8906-6BA863830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2016-03-16T08:43:00Z</dcterms:created>
  <dcterms:modified xsi:type="dcterms:W3CDTF">2016-03-16T08:43:00Z</dcterms:modified>
</cp:coreProperties>
</file>