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2799F" w:rsidRPr="0022799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2799F" w:rsidRPr="0022799F">
        <w:rPr>
          <w:rFonts w:ascii="Times New Roman" w:eastAsia="Times New Roman" w:hAnsi="Times New Roman"/>
          <w:b/>
          <w:sz w:val="24"/>
          <w:szCs w:val="20"/>
          <w:lang w:eastAsia="pl-PL"/>
        </w:rPr>
        <w:t>ZP/RB-06/16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2799F" w:rsidRPr="0022799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2799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2799F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dachu budynku Auli Wydziału Zarządzania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381" w:rsidRDefault="00B52381" w:rsidP="00025386">
      <w:pPr>
        <w:spacing w:after="0" w:line="240" w:lineRule="auto"/>
      </w:pPr>
      <w:r>
        <w:separator/>
      </w:r>
    </w:p>
  </w:endnote>
  <w:endnote w:type="continuationSeparator" w:id="0">
    <w:p w:rsidR="00B52381" w:rsidRDefault="00B523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9F" w:rsidRDefault="002279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79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79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9F" w:rsidRDefault="002279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381" w:rsidRDefault="00B52381" w:rsidP="00025386">
      <w:pPr>
        <w:spacing w:after="0" w:line="240" w:lineRule="auto"/>
      </w:pPr>
      <w:r>
        <w:separator/>
      </w:r>
    </w:p>
  </w:footnote>
  <w:footnote w:type="continuationSeparator" w:id="0">
    <w:p w:rsidR="00B52381" w:rsidRDefault="00B523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9F" w:rsidRDefault="002279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9F" w:rsidRDefault="002279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9F" w:rsidRDefault="002279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381"/>
    <w:rsid w:val="00025386"/>
    <w:rsid w:val="001C2314"/>
    <w:rsid w:val="0022799F"/>
    <w:rsid w:val="005624D8"/>
    <w:rsid w:val="008F2498"/>
    <w:rsid w:val="00A56A6F"/>
    <w:rsid w:val="00B5238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2016-03-16T08:42:00Z</dcterms:created>
  <dcterms:modified xsi:type="dcterms:W3CDTF">2016-03-16T08:42:00Z</dcterms:modified>
</cp:coreProperties>
</file>