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6100" w:rsidRPr="00CD610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6100" w:rsidRPr="00CD6100">
        <w:rPr>
          <w:b/>
          <w:sz w:val="24"/>
        </w:rPr>
        <w:t>ZP/RB-06/16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D6100" w:rsidRPr="00CD6100">
        <w:rPr>
          <w:b/>
        </w:rPr>
        <w:t>przetarg nieograniczony</w:t>
      </w:r>
      <w:r w:rsidR="00753DC1">
        <w:t xml:space="preserve"> na:</w:t>
      </w:r>
    </w:p>
    <w:p w:rsidR="0000184A" w:rsidRDefault="00CD61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6100">
        <w:rPr>
          <w:b/>
          <w:sz w:val="24"/>
          <w:szCs w:val="24"/>
        </w:rPr>
        <w:t>Przebudowa dachu budynku Auli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6100" w:rsidRPr="00CD610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6100" w:rsidRPr="00CD6100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D6100" w:rsidRPr="00CD610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FF9" w:rsidRDefault="00047FF9">
      <w:r>
        <w:separator/>
      </w:r>
    </w:p>
  </w:endnote>
  <w:endnote w:type="continuationSeparator" w:id="0">
    <w:p w:rsidR="00047FF9" w:rsidRDefault="0004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1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1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100" w:rsidRDefault="00CD61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FF9" w:rsidRDefault="00047FF9">
      <w:r>
        <w:separator/>
      </w:r>
    </w:p>
  </w:footnote>
  <w:footnote w:type="continuationSeparator" w:id="0">
    <w:p w:rsidR="00047FF9" w:rsidRDefault="00047FF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100" w:rsidRDefault="00CD61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100" w:rsidRDefault="00CD61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100" w:rsidRDefault="00CD61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FF9"/>
    <w:rsid w:val="0000184A"/>
    <w:rsid w:val="00012997"/>
    <w:rsid w:val="00047FF9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D61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C0BE1-9D19-43D0-B02F-73B401211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2016-03-16T08:42:00Z</dcterms:created>
  <dcterms:modified xsi:type="dcterms:W3CDTF">2016-03-16T08:42:00Z</dcterms:modified>
</cp:coreProperties>
</file>