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D157C" w:rsidRPr="00BD157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D157C" w:rsidRPr="00BD157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D157C" w:rsidP="009A21D7">
      <w:pPr>
        <w:pStyle w:val="Tekstpodstawowywcity"/>
        <w:spacing w:line="360" w:lineRule="auto"/>
        <w:ind w:firstLine="0"/>
      </w:pPr>
      <w:r w:rsidRPr="00BD157C">
        <w:rPr>
          <w:b/>
        </w:rPr>
        <w:t>Przebudowa dachu budynku Auli Wydziału Zarządzania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D157C" w:rsidRPr="00BD157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D157C" w:rsidRPr="00BD157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D157C" w:rsidRPr="00BD157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D157C" w:rsidRPr="00BD157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804" w:rsidRDefault="00E52804">
      <w:r>
        <w:separator/>
      </w:r>
    </w:p>
  </w:endnote>
  <w:endnote w:type="continuationSeparator" w:id="0">
    <w:p w:rsidR="00E52804" w:rsidRDefault="00E52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57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57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57C" w:rsidRDefault="00BD15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804" w:rsidRDefault="00E52804">
      <w:r>
        <w:separator/>
      </w:r>
    </w:p>
  </w:footnote>
  <w:footnote w:type="continuationSeparator" w:id="0">
    <w:p w:rsidR="00E52804" w:rsidRDefault="00E52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57C" w:rsidRDefault="00BD1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57C" w:rsidRDefault="00BD1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57C" w:rsidRDefault="00BD15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80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D157C"/>
    <w:rsid w:val="00BE6092"/>
    <w:rsid w:val="00CB6204"/>
    <w:rsid w:val="00CC527A"/>
    <w:rsid w:val="00D771B6"/>
    <w:rsid w:val="00DD482A"/>
    <w:rsid w:val="00DE0405"/>
    <w:rsid w:val="00DE192E"/>
    <w:rsid w:val="00DE252B"/>
    <w:rsid w:val="00E52804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933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2016-03-16T08:42:00Z</dcterms:created>
  <dcterms:modified xsi:type="dcterms:W3CDTF">2016-03-16T08:42:00Z</dcterms:modified>
</cp:coreProperties>
</file>