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A59FB" w:rsidRPr="00BE5954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A59FB" w:rsidRPr="00DA59FB">
        <w:rPr>
          <w:rFonts w:ascii="Times New Roman" w:eastAsia="Times New Roman" w:hAnsi="Times New Roman"/>
          <w:b/>
          <w:sz w:val="24"/>
          <w:szCs w:val="20"/>
          <w:lang w:eastAsia="pl-PL"/>
        </w:rPr>
        <w:t>ZP/D-05/16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A59FB" w:rsidRPr="00DA59F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A59F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59FB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siedziby Miejskiej Sieci Komputerowej CzestMAN 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700" w:rsidRDefault="007A4700" w:rsidP="00025386">
      <w:pPr>
        <w:spacing w:after="0" w:line="240" w:lineRule="auto"/>
      </w:pPr>
      <w:r>
        <w:separator/>
      </w:r>
    </w:p>
  </w:endnote>
  <w:endnote w:type="continuationSeparator" w:id="0">
    <w:p w:rsidR="007A4700" w:rsidRDefault="007A47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FB" w:rsidRDefault="00DA59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59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59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FB" w:rsidRDefault="00DA59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700" w:rsidRDefault="007A4700" w:rsidP="00025386">
      <w:pPr>
        <w:spacing w:after="0" w:line="240" w:lineRule="auto"/>
      </w:pPr>
      <w:r>
        <w:separator/>
      </w:r>
    </w:p>
  </w:footnote>
  <w:footnote w:type="continuationSeparator" w:id="0">
    <w:p w:rsidR="007A4700" w:rsidRDefault="007A47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FB" w:rsidRDefault="00DA59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FB" w:rsidRDefault="00DA59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FB" w:rsidRDefault="00DA59F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9FB"/>
    <w:rsid w:val="00025386"/>
    <w:rsid w:val="001C2314"/>
    <w:rsid w:val="005624D8"/>
    <w:rsid w:val="007A4700"/>
    <w:rsid w:val="008F2498"/>
    <w:rsid w:val="00A56A6F"/>
    <w:rsid w:val="00BE5954"/>
    <w:rsid w:val="00D55FC4"/>
    <w:rsid w:val="00DA59FB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2016-03-08T11:12:00Z</dcterms:created>
  <dcterms:modified xsi:type="dcterms:W3CDTF">2016-03-08T11:12:00Z</dcterms:modified>
</cp:coreProperties>
</file>