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72ACD" w:rsidRPr="00D72AC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72ACD" w:rsidRPr="00D72ACD">
        <w:rPr>
          <w:b/>
          <w:sz w:val="24"/>
        </w:rPr>
        <w:t>ZP/RB-04/16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72ACD" w:rsidRPr="00D72ACD">
        <w:rPr>
          <w:b/>
        </w:rPr>
        <w:t>przetarg nieograniczony</w:t>
      </w:r>
      <w:r w:rsidR="00753DC1">
        <w:t xml:space="preserve"> na:</w:t>
      </w:r>
    </w:p>
    <w:p w:rsidR="0000184A" w:rsidRDefault="00D72A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72ACD">
        <w:rPr>
          <w:b/>
          <w:sz w:val="24"/>
          <w:szCs w:val="24"/>
        </w:rPr>
        <w:t>Remont balkonów w budynku Domu Studenta nr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72ACD" w:rsidRPr="00D72ACD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72ACD" w:rsidRPr="00D72ACD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72ACD" w:rsidRPr="00D72ACD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EE9" w:rsidRDefault="00937EE9">
      <w:r>
        <w:separator/>
      </w:r>
    </w:p>
  </w:endnote>
  <w:endnote w:type="continuationSeparator" w:id="0">
    <w:p w:rsidR="00937EE9" w:rsidRDefault="0093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A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A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CD" w:rsidRDefault="00D72A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EE9" w:rsidRDefault="00937EE9">
      <w:r>
        <w:separator/>
      </w:r>
    </w:p>
  </w:footnote>
  <w:footnote w:type="continuationSeparator" w:id="0">
    <w:p w:rsidR="00937EE9" w:rsidRDefault="00937EE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CD" w:rsidRDefault="00D72A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CD" w:rsidRDefault="00D72A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ACD" w:rsidRDefault="00D72A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7EE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7EE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2AC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556D9-C84D-4973-A3AD-84DE467EF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2016-03-08T11:40:00Z</dcterms:created>
  <dcterms:modified xsi:type="dcterms:W3CDTF">2016-03-08T11:40:00Z</dcterms:modified>
</cp:coreProperties>
</file>