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63745" w:rsidRPr="0056374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63745" w:rsidRPr="00563745">
        <w:rPr>
          <w:b/>
          <w:sz w:val="24"/>
        </w:rPr>
        <w:t>ZP/U-06/16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63745" w:rsidRPr="00563745">
        <w:rPr>
          <w:b/>
        </w:rPr>
        <w:t>przetarg nieograniczony</w:t>
      </w:r>
      <w:r w:rsidR="00753DC1">
        <w:t xml:space="preserve"> na:</w:t>
      </w:r>
    </w:p>
    <w:p w:rsidR="0000184A" w:rsidRDefault="0056374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63745">
        <w:rPr>
          <w:b/>
          <w:sz w:val="24"/>
          <w:szCs w:val="24"/>
        </w:rPr>
        <w:t>Druk okładek dla Wydawnictwa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63745" w:rsidRPr="00563745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63745" w:rsidRPr="00563745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63745" w:rsidRPr="00563745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DE7" w:rsidRDefault="00D16DE7">
      <w:r>
        <w:separator/>
      </w:r>
    </w:p>
  </w:endnote>
  <w:endnote w:type="continuationSeparator" w:id="0">
    <w:p w:rsidR="00D16DE7" w:rsidRDefault="00D16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37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37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745" w:rsidRDefault="005637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DE7" w:rsidRDefault="00D16DE7">
      <w:r>
        <w:separator/>
      </w:r>
    </w:p>
  </w:footnote>
  <w:footnote w:type="continuationSeparator" w:id="0">
    <w:p w:rsidR="00D16DE7" w:rsidRDefault="00D16DE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745" w:rsidRDefault="005637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745" w:rsidRDefault="005637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745" w:rsidRDefault="005637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6DE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3745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16DE7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0C4DE1-FFA7-450A-9729-D9F3116BF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29F71-37A8-48B5-9A80-067AB8FC5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2016-03-01T11:48:00Z</dcterms:created>
  <dcterms:modified xsi:type="dcterms:W3CDTF">2016-03-01T11:48:00Z</dcterms:modified>
</cp:coreProperties>
</file>