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250AA" w:rsidRPr="00A250A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250AA" w:rsidRPr="00A250A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250AA" w:rsidP="009A21D7">
      <w:pPr>
        <w:pStyle w:val="Tekstpodstawowywcity"/>
        <w:spacing w:line="360" w:lineRule="auto"/>
        <w:ind w:firstLine="0"/>
      </w:pPr>
      <w:r w:rsidRPr="00A250AA">
        <w:rPr>
          <w:b/>
        </w:rPr>
        <w:t>Druk okładek dla Wydawnictwa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250AA" w:rsidRPr="00A250AA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250AA" w:rsidRPr="00A250AA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250AA" w:rsidRPr="00A250AA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250AA" w:rsidRPr="00A250AA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4B3B" w:rsidRDefault="00B04B3B">
      <w:r>
        <w:separator/>
      </w:r>
    </w:p>
  </w:endnote>
  <w:endnote w:type="continuationSeparator" w:id="0">
    <w:p w:rsidR="00B04B3B" w:rsidRDefault="00B04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0A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0A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AA" w:rsidRDefault="00A250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4B3B" w:rsidRDefault="00B04B3B">
      <w:r>
        <w:separator/>
      </w:r>
    </w:p>
  </w:footnote>
  <w:footnote w:type="continuationSeparator" w:id="0">
    <w:p w:rsidR="00B04B3B" w:rsidRDefault="00B04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AA" w:rsidRDefault="00A250A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AA" w:rsidRDefault="00A250A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0AA" w:rsidRDefault="00A250A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4B3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250AA"/>
    <w:rsid w:val="00A46EFE"/>
    <w:rsid w:val="00A807A7"/>
    <w:rsid w:val="00AB7377"/>
    <w:rsid w:val="00AC0DBD"/>
    <w:rsid w:val="00B04AA6"/>
    <w:rsid w:val="00B04B3B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30EF06-5035-4739-94AD-8552273A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930</Words>
  <Characters>5582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2016-03-01T11:48:00Z</dcterms:created>
  <dcterms:modified xsi:type="dcterms:W3CDTF">2016-03-01T11:48:00Z</dcterms:modified>
</cp:coreProperties>
</file>