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145691" w:rsidRPr="00145691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145691" w:rsidRPr="00145691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145691" w:rsidRPr="00145691">
        <w:rPr>
          <w:b/>
        </w:rPr>
        <w:t>Druk okładek dla Wydawnictwa Politechniki Częstochowskiej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597B" w:rsidRDefault="00F2597B">
      <w:r>
        <w:separator/>
      </w:r>
    </w:p>
  </w:endnote>
  <w:endnote w:type="continuationSeparator" w:id="0">
    <w:p w:rsidR="00F2597B" w:rsidRDefault="00F259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4569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4569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2597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597B" w:rsidRDefault="00F2597B">
      <w:r>
        <w:separator/>
      </w:r>
    </w:p>
  </w:footnote>
  <w:footnote w:type="continuationSeparator" w:id="0">
    <w:p w:rsidR="00F2597B" w:rsidRDefault="00F259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5691" w:rsidRDefault="0014569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5691" w:rsidRDefault="0014569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5691" w:rsidRDefault="0014569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2597B"/>
    <w:rsid w:val="000A5EC4"/>
    <w:rsid w:val="00145691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2597B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EF9345E-2493-40BD-BC96-1FD9E6378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84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1601-01-01T00:00:00Z</cp:lastPrinted>
  <dcterms:created xsi:type="dcterms:W3CDTF">2016-03-01T11:47:00Z</dcterms:created>
  <dcterms:modified xsi:type="dcterms:W3CDTF">2016-03-01T11:47:00Z</dcterms:modified>
</cp:coreProperties>
</file>