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644DD" w:rsidRPr="007644D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644DD" w:rsidRPr="007644D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644DD" w:rsidP="009A21D7">
      <w:pPr>
        <w:pStyle w:val="Tekstpodstawowywcity"/>
        <w:spacing w:line="360" w:lineRule="auto"/>
        <w:ind w:firstLine="0"/>
      </w:pPr>
      <w:r w:rsidRPr="007644DD">
        <w:rPr>
          <w:b/>
        </w:rPr>
        <w:t>Dostawa laboratoryjnego pieca muflowego dla Wydziału Infrastruktury i Środowiska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644DD" w:rsidRPr="007644DD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644DD" w:rsidRPr="007644DD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644DD" w:rsidRPr="007644DD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644DD" w:rsidRPr="007644DD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A04" w:rsidRDefault="00AD3A04">
      <w:r>
        <w:separator/>
      </w:r>
    </w:p>
  </w:endnote>
  <w:endnote w:type="continuationSeparator" w:id="0">
    <w:p w:rsidR="00AD3A04" w:rsidRDefault="00AD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4D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4D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4DD" w:rsidRDefault="007644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A04" w:rsidRDefault="00AD3A04">
      <w:r>
        <w:separator/>
      </w:r>
    </w:p>
  </w:footnote>
  <w:footnote w:type="continuationSeparator" w:id="0">
    <w:p w:rsidR="00AD3A04" w:rsidRDefault="00AD3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4DD" w:rsidRDefault="007644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4DD" w:rsidRDefault="007644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4DD" w:rsidRDefault="007644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A04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644DD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AD3A04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EF54CD-F086-4A08-B613-ED3E6C48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2016-03-01T10:02:00Z</dcterms:created>
  <dcterms:modified xsi:type="dcterms:W3CDTF">2016-03-01T10:02:00Z</dcterms:modified>
</cp:coreProperties>
</file>