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F7BEA" w:rsidRPr="005F7BEA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7BEA" w:rsidRPr="005F7BEA">
        <w:rPr>
          <w:rFonts w:ascii="Times New Roman" w:eastAsia="Times New Roman" w:hAnsi="Times New Roman"/>
          <w:b/>
          <w:sz w:val="24"/>
          <w:szCs w:val="20"/>
          <w:lang w:eastAsia="pl-PL"/>
        </w:rPr>
        <w:t>ZP/DK-05/16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7BEA" w:rsidRPr="005F7BE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7BE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7BEA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i oprogramowania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FA7" w:rsidRDefault="00BF4FA7" w:rsidP="00025386">
      <w:pPr>
        <w:spacing w:after="0" w:line="240" w:lineRule="auto"/>
      </w:pPr>
      <w:r>
        <w:separator/>
      </w:r>
    </w:p>
  </w:endnote>
  <w:endnote w:type="continuationSeparator" w:id="0">
    <w:p w:rsidR="00BF4FA7" w:rsidRDefault="00BF4F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BEA" w:rsidRDefault="005F7B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B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B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BEA" w:rsidRDefault="005F7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FA7" w:rsidRDefault="00BF4FA7" w:rsidP="00025386">
      <w:pPr>
        <w:spacing w:after="0" w:line="240" w:lineRule="auto"/>
      </w:pPr>
      <w:r>
        <w:separator/>
      </w:r>
    </w:p>
  </w:footnote>
  <w:footnote w:type="continuationSeparator" w:id="0">
    <w:p w:rsidR="00BF4FA7" w:rsidRDefault="00BF4F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BEA" w:rsidRDefault="005F7B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BEA" w:rsidRDefault="005F7B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BEA" w:rsidRDefault="005F7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FA7"/>
    <w:rsid w:val="00025386"/>
    <w:rsid w:val="001C2314"/>
    <w:rsid w:val="005624D8"/>
    <w:rsid w:val="005F7BEA"/>
    <w:rsid w:val="008F2498"/>
    <w:rsid w:val="00A56A6F"/>
    <w:rsid w:val="00BF4FA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2016-02-19T12:29:00Z</dcterms:created>
  <dcterms:modified xsi:type="dcterms:W3CDTF">2016-02-19T12:29:00Z</dcterms:modified>
</cp:coreProperties>
</file>