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163D5" w:rsidRPr="00F163D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163D5" w:rsidRPr="00F163D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163D5" w:rsidRPr="00F163D5">
        <w:rPr>
          <w:b/>
        </w:rPr>
        <w:t>Dostawa sprzętu komputerowego i oprogramowania dla jednostek organizacyjnych Politechniki Częstochowskiej.</w:t>
      </w:r>
      <w:r>
        <w:t xml:space="preserve"> </w:t>
      </w:r>
      <w:bookmarkStart w:id="0" w:name="_GoBack"/>
      <w:r w:rsidR="00EC4484">
        <w:t>(sygn.. ZP/DK-05/16)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84A" w:rsidRDefault="00B1184A">
      <w:r>
        <w:separator/>
      </w:r>
    </w:p>
  </w:endnote>
  <w:endnote w:type="continuationSeparator" w:id="0">
    <w:p w:rsidR="00B1184A" w:rsidRDefault="00B11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44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44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18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84A" w:rsidRDefault="00B1184A">
      <w:r>
        <w:separator/>
      </w:r>
    </w:p>
  </w:footnote>
  <w:footnote w:type="continuationSeparator" w:id="0">
    <w:p w:rsidR="00B1184A" w:rsidRDefault="00B118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3D5" w:rsidRDefault="00F163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3D5" w:rsidRDefault="00F163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3D5" w:rsidRDefault="00F163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184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1184A"/>
    <w:rsid w:val="00B52793"/>
    <w:rsid w:val="00BF2504"/>
    <w:rsid w:val="00C17AA6"/>
    <w:rsid w:val="00CA3550"/>
    <w:rsid w:val="00CB3539"/>
    <w:rsid w:val="00D23A0C"/>
    <w:rsid w:val="00D30B74"/>
    <w:rsid w:val="00EC4484"/>
    <w:rsid w:val="00F163D5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2016-02-19T12:28:00Z</dcterms:created>
  <dcterms:modified xsi:type="dcterms:W3CDTF">2016-02-19T12:28:00Z</dcterms:modified>
</cp:coreProperties>
</file>