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D65A3" w:rsidRPr="00AD65A3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D65A3" w:rsidRPr="00AD65A3">
        <w:rPr>
          <w:rFonts w:ascii="Times New Roman" w:eastAsia="Times New Roman" w:hAnsi="Times New Roman"/>
          <w:b/>
          <w:sz w:val="24"/>
          <w:szCs w:val="20"/>
          <w:lang w:eastAsia="pl-PL"/>
        </w:rPr>
        <w:t>ZP/DK-04/16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D65A3" w:rsidRPr="00AD65A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AD65A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D65A3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komputerowego wraz z oprogramowaniem i urządzeniami peryferyjnymi dla jednostek organizacyjnych Politechniki Częstochowskiej.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425" w:rsidRDefault="00CE1425" w:rsidP="00025386">
      <w:pPr>
        <w:spacing w:after="0" w:line="240" w:lineRule="auto"/>
      </w:pPr>
      <w:r>
        <w:separator/>
      </w:r>
    </w:p>
  </w:endnote>
  <w:endnote w:type="continuationSeparator" w:id="0">
    <w:p w:rsidR="00CE1425" w:rsidRDefault="00CE142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5A3" w:rsidRDefault="00AD65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65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65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5A3" w:rsidRDefault="00AD65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425" w:rsidRDefault="00CE1425" w:rsidP="00025386">
      <w:pPr>
        <w:spacing w:after="0" w:line="240" w:lineRule="auto"/>
      </w:pPr>
      <w:r>
        <w:separator/>
      </w:r>
    </w:p>
  </w:footnote>
  <w:footnote w:type="continuationSeparator" w:id="0">
    <w:p w:rsidR="00CE1425" w:rsidRDefault="00CE142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5A3" w:rsidRDefault="00AD65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5A3" w:rsidRDefault="00AD65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5A3" w:rsidRDefault="00AD65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1425"/>
    <w:rsid w:val="00025386"/>
    <w:rsid w:val="001C2314"/>
    <w:rsid w:val="005624D8"/>
    <w:rsid w:val="008F2498"/>
    <w:rsid w:val="00A56A6F"/>
    <w:rsid w:val="00AD65A3"/>
    <w:rsid w:val="00CE1425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2016-02-09T10:48:00Z</dcterms:created>
  <dcterms:modified xsi:type="dcterms:W3CDTF">2016-02-09T10:48:00Z</dcterms:modified>
</cp:coreProperties>
</file>