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A3CAD" w:rsidRPr="003A3CA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A3CAD" w:rsidRPr="003A3CA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A3CAD" w:rsidRPr="003A3CAD">
        <w:rPr>
          <w:b/>
        </w:rPr>
        <w:t>Dostawa sprzętu komputerowego wraz z oprogramowaniem i urządzeniami peryferyjnymi dla jednostek organizacyjnych Politechniki Częstochowskiej.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E68" w:rsidRDefault="00744E68">
      <w:r>
        <w:separator/>
      </w:r>
    </w:p>
  </w:endnote>
  <w:endnote w:type="continuationSeparator" w:id="0">
    <w:p w:rsidR="00744E68" w:rsidRDefault="0074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3C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4E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E68" w:rsidRDefault="00744E68">
      <w:r>
        <w:separator/>
      </w:r>
    </w:p>
  </w:footnote>
  <w:footnote w:type="continuationSeparator" w:id="0">
    <w:p w:rsidR="00744E68" w:rsidRDefault="00744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CAD" w:rsidRDefault="003A3C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CAD" w:rsidRDefault="003A3C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CAD" w:rsidRDefault="003A3C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4E68"/>
    <w:rsid w:val="000A5EC4"/>
    <w:rsid w:val="00212828"/>
    <w:rsid w:val="00271E63"/>
    <w:rsid w:val="00280712"/>
    <w:rsid w:val="002A7C88"/>
    <w:rsid w:val="003A3CAD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44E68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2016-02-09T10:48:00Z</dcterms:created>
  <dcterms:modified xsi:type="dcterms:W3CDTF">2016-02-09T10:48:00Z</dcterms:modified>
</cp:coreProperties>
</file>