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80041C" w:rsidRPr="0080041C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80041C" w:rsidRPr="0080041C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80041C" w:rsidP="009A21D7">
      <w:pPr>
        <w:pStyle w:val="Tekstpodstawowywcity"/>
        <w:spacing w:line="360" w:lineRule="auto"/>
        <w:ind w:firstLine="0"/>
      </w:pPr>
      <w:r w:rsidRPr="0080041C">
        <w:rPr>
          <w:b/>
        </w:rPr>
        <w:t>Dostawa sprzętu komputerowego wraz z oprogramowaniem i urządzeniami peryferyjnymi dla jednostek organizacyjnych Politechniki Częstochowskiej.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80041C" w:rsidRPr="0080041C">
        <w:rPr>
          <w:szCs w:val="24"/>
        </w:rPr>
        <w:t>(Dz. U. z 2015 r. poz. 2164)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</w:t>
      </w:r>
      <w:r w:rsidRPr="00F25573">
        <w:rPr>
          <w:szCs w:val="22"/>
        </w:rPr>
        <w:lastRenderedPageBreak/>
        <w:t xml:space="preserve">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80041C" w:rsidRPr="0080041C">
        <w:t>(Dz. U. z 2015 r. poz. 2164)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80041C" w:rsidRPr="0080041C">
        <w:t>(Dz. U. z 2015 r. poz. 2164)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80041C" w:rsidRPr="0080041C">
        <w:t>(Dz. U. z 2015 r. poz. 2164)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139C" w:rsidRDefault="0096139C">
      <w:r>
        <w:separator/>
      </w:r>
    </w:p>
  </w:endnote>
  <w:endnote w:type="continuationSeparator" w:id="0">
    <w:p w:rsidR="0096139C" w:rsidRDefault="009613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0041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0041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41C" w:rsidRDefault="0080041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139C" w:rsidRDefault="0096139C">
      <w:r>
        <w:separator/>
      </w:r>
    </w:p>
  </w:footnote>
  <w:footnote w:type="continuationSeparator" w:id="0">
    <w:p w:rsidR="0096139C" w:rsidRDefault="009613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41C" w:rsidRDefault="0080041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41C" w:rsidRDefault="0080041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41C" w:rsidRDefault="0080041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6139C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0041C"/>
    <w:rsid w:val="00822129"/>
    <w:rsid w:val="008460DE"/>
    <w:rsid w:val="00882E9F"/>
    <w:rsid w:val="008D4CAF"/>
    <w:rsid w:val="008E370F"/>
    <w:rsid w:val="0096139C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942</Words>
  <Characters>5654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2016-02-09T10:48:00Z</dcterms:created>
  <dcterms:modified xsi:type="dcterms:W3CDTF">2016-02-09T10:48:00Z</dcterms:modified>
</cp:coreProperties>
</file>