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7613">
      <w:pPr>
        <w:spacing w:line="360" w:lineRule="auto"/>
        <w:rPr>
          <w:b/>
          <w:bCs/>
          <w:color w:val="000000"/>
          <w:sz w:val="24"/>
        </w:rPr>
      </w:pPr>
      <w:r w:rsidRPr="00DC761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C7613">
      <w:pPr>
        <w:spacing w:line="360" w:lineRule="auto"/>
        <w:rPr>
          <w:color w:val="000000"/>
          <w:sz w:val="24"/>
        </w:rPr>
      </w:pPr>
      <w:r w:rsidRPr="00DC761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C761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C7613">
      <w:pPr>
        <w:spacing w:line="360" w:lineRule="auto"/>
        <w:rPr>
          <w:color w:val="000000"/>
          <w:sz w:val="24"/>
        </w:rPr>
      </w:pPr>
      <w:r w:rsidRPr="00DC761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C761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C761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C7613" w:rsidRPr="00DC761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C7613" w:rsidRPr="00DC761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C7613" w:rsidRPr="00DC7613">
        <w:rPr>
          <w:b/>
          <w:color w:val="000000"/>
          <w:sz w:val="24"/>
        </w:rPr>
        <w:t>Budowa muru oporowego na składowisku opału przy Ciepłowni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C7613" w:rsidTr="006947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C7613" w:rsidRDefault="00DC7613" w:rsidP="006947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7613">
              <w:rPr>
                <w:b/>
                <w:sz w:val="24"/>
              </w:rPr>
              <w:t xml:space="preserve">Przedsiębiorstwo Robót Inżynieryjnych </w:t>
            </w:r>
            <w:proofErr w:type="spellStart"/>
            <w:r w:rsidRPr="00DC7613">
              <w:rPr>
                <w:b/>
                <w:sz w:val="24"/>
              </w:rPr>
              <w:t>PRInż</w:t>
            </w:r>
            <w:proofErr w:type="spellEnd"/>
            <w:r w:rsidRPr="00DC7613">
              <w:rPr>
                <w:b/>
                <w:sz w:val="24"/>
              </w:rPr>
              <w:t xml:space="preserve"> Cieszyn Sp. z o.o.</w:t>
            </w:r>
          </w:p>
          <w:p w:rsidR="00DC7613" w:rsidRDefault="00DC7613" w:rsidP="006947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7613">
              <w:rPr>
                <w:b/>
                <w:sz w:val="24"/>
              </w:rPr>
              <w:t>43-400</w:t>
            </w:r>
            <w:r>
              <w:rPr>
                <w:b/>
                <w:sz w:val="24"/>
              </w:rPr>
              <w:t xml:space="preserve"> </w:t>
            </w:r>
            <w:r w:rsidRPr="00DC7613">
              <w:rPr>
                <w:b/>
                <w:sz w:val="24"/>
              </w:rPr>
              <w:t>Cieszyn</w:t>
            </w:r>
            <w:r w:rsidR="00F77523">
              <w:rPr>
                <w:b/>
                <w:sz w:val="24"/>
              </w:rPr>
              <w:t xml:space="preserve">, </w:t>
            </w:r>
            <w:r w:rsidRPr="00DC7613">
              <w:rPr>
                <w:b/>
                <w:sz w:val="24"/>
              </w:rPr>
              <w:t>Spółdzielcza</w:t>
            </w:r>
            <w:r>
              <w:rPr>
                <w:b/>
                <w:sz w:val="24"/>
              </w:rPr>
              <w:t xml:space="preserve"> </w:t>
            </w:r>
            <w:r w:rsidRPr="00DC7613">
              <w:rPr>
                <w:b/>
                <w:sz w:val="24"/>
              </w:rPr>
              <w:t>5</w:t>
            </w:r>
          </w:p>
          <w:p w:rsidR="00DC7613" w:rsidRDefault="00DC7613" w:rsidP="0069474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7613">
              <w:rPr>
                <w:b/>
                <w:sz w:val="24"/>
              </w:rPr>
              <w:t>129 150.00 zł</w:t>
            </w:r>
          </w:p>
          <w:p w:rsidR="00DC7613" w:rsidRPr="00253031" w:rsidRDefault="00DC7613" w:rsidP="0069474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C7613" w:rsidRDefault="00DC7613" w:rsidP="0069474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C7613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95.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C7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C7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C7613" w:rsidRPr="00C63DA0" w:rsidTr="00694746">
        <w:tc>
          <w:tcPr>
            <w:tcW w:w="54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Robót Inżynieryjnych </w:t>
            </w:r>
            <w:proofErr w:type="spellStart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PRInż</w:t>
            </w:r>
            <w:proofErr w:type="spellEnd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Cieszyn Sp. z o.o.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43-400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Cieszyn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DC7613" w:rsidRPr="00C63DA0" w:rsidTr="00694746">
        <w:tc>
          <w:tcPr>
            <w:tcW w:w="54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GESTO Sp. z o.o.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Lubuska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12/14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40-219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77,51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82,51</w:t>
            </w:r>
          </w:p>
        </w:tc>
      </w:tr>
      <w:tr w:rsidR="00DC7613" w:rsidRPr="00C63DA0" w:rsidTr="00694746">
        <w:tc>
          <w:tcPr>
            <w:tcW w:w="54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76,80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81,80</w:t>
            </w:r>
          </w:p>
        </w:tc>
      </w:tr>
      <w:tr w:rsidR="00DC7613" w:rsidRPr="00C63DA0" w:rsidTr="00694746">
        <w:tc>
          <w:tcPr>
            <w:tcW w:w="54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Remontowo- Budowlany RYCHBUD </w:t>
            </w:r>
            <w:proofErr w:type="spellStart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Rychel</w:t>
            </w:r>
            <w:proofErr w:type="spellEnd"/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Łukasz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Kołaczkowice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254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42-120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Miedźno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64,77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69,77</w:t>
            </w:r>
          </w:p>
        </w:tc>
      </w:tr>
      <w:tr w:rsidR="00DC7613" w:rsidRPr="00C63DA0" w:rsidTr="00694746">
        <w:tc>
          <w:tcPr>
            <w:tcW w:w="54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JALPOL Sp. z o.o.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Teatralna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9/802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61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68,18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7613" w:rsidRPr="00C63DA0" w:rsidRDefault="00DC7613" w:rsidP="006947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613">
              <w:rPr>
                <w:rFonts w:ascii="Times New Roman" w:hAnsi="Times New Roman" w:cs="Times New Roman"/>
                <w:sz w:val="18"/>
                <w:szCs w:val="18"/>
              </w:rPr>
              <w:t xml:space="preserve">  68,18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7613" w:rsidP="00F77523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DC761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C7613">
        <w:rPr>
          <w:sz w:val="24"/>
        </w:rPr>
        <w:t>2016-02-09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C52" w:rsidRDefault="00053C52">
      <w:r>
        <w:separator/>
      </w:r>
    </w:p>
  </w:endnote>
  <w:endnote w:type="continuationSeparator" w:id="0">
    <w:p w:rsidR="00053C52" w:rsidRDefault="0005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13" w:rsidRDefault="00DC76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752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752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13" w:rsidRDefault="00DC76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C52" w:rsidRDefault="00053C52">
      <w:r>
        <w:separator/>
      </w:r>
    </w:p>
  </w:footnote>
  <w:footnote w:type="continuationSeparator" w:id="0">
    <w:p w:rsidR="00053C52" w:rsidRDefault="00053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13" w:rsidRDefault="00DC76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13" w:rsidRDefault="00DC76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13" w:rsidRDefault="00DC76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C52"/>
    <w:rsid w:val="00053C52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C7613"/>
    <w:rsid w:val="00F26135"/>
    <w:rsid w:val="00F7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2016-02-09T12:25:00Z</dcterms:created>
  <dcterms:modified xsi:type="dcterms:W3CDTF">2016-02-09T12:25:00Z</dcterms:modified>
</cp:coreProperties>
</file>