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C6450B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6450B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424750">
        <w:rPr>
          <w:rFonts w:ascii="Tahoma" w:hAnsi="Tahoma" w:cs="Tahoma"/>
          <w:sz w:val="16"/>
          <w:szCs w:val="16"/>
        </w:rPr>
        <w:t>2016-02-05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C6450B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6450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C6450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6450B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6450B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C6450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6450B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6450B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6450B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42475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24750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C6450B" w:rsidRPr="00424750">
        <w:rPr>
          <w:rFonts w:ascii="Tahoma" w:hAnsi="Tahoma" w:cs="Tahoma"/>
          <w:color w:val="000000"/>
          <w:sz w:val="16"/>
          <w:szCs w:val="16"/>
        </w:rPr>
        <w:t>(34)3250236</w:t>
      </w:r>
      <w:r w:rsidRPr="00424750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C6450B" w:rsidRPr="00424750">
        <w:rPr>
          <w:rFonts w:ascii="Tahoma" w:hAnsi="Tahoma" w:cs="Tahoma"/>
          <w:color w:val="000000"/>
          <w:sz w:val="16"/>
          <w:szCs w:val="16"/>
        </w:rPr>
        <w:t>(34)3250415</w:t>
      </w:r>
      <w:r w:rsidRPr="0042475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C6450B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6450B">
        <w:rPr>
          <w:rFonts w:ascii="Tahoma" w:hAnsi="Tahoma" w:cs="Tahoma"/>
          <w:b/>
          <w:sz w:val="16"/>
          <w:szCs w:val="16"/>
        </w:rPr>
        <w:t>ZP/D-93/A/15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C6450B" w:rsidRPr="00C6450B">
        <w:rPr>
          <w:rFonts w:ascii="Tahoma" w:hAnsi="Tahoma" w:cs="Tahoma"/>
          <w:b/>
          <w:sz w:val="16"/>
          <w:szCs w:val="16"/>
        </w:rPr>
        <w:t>ZP/D-93/A/15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C6450B" w:rsidRPr="00C6450B">
        <w:rPr>
          <w:rFonts w:ascii="Tahoma" w:hAnsi="Tahoma" w:cs="Tahoma"/>
          <w:b/>
          <w:color w:val="000000"/>
          <w:sz w:val="16"/>
          <w:szCs w:val="16"/>
        </w:rPr>
        <w:t>Dostawa aparatury dla Wydziału Inżynierii Mechanicznej i Informatyki oraz Wydziału Budownictwa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6450B" w:rsidRPr="00473906" w:rsidTr="00E1050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C6450B" w:rsidRDefault="00C6450B" w:rsidP="00E1050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6450B" w:rsidRPr="00473906" w:rsidRDefault="00C6450B" w:rsidP="00E1050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6450B" w:rsidRPr="00473906" w:rsidRDefault="00C6450B" w:rsidP="00E1050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6450B">
              <w:rPr>
                <w:rFonts w:ascii="Tahoma" w:hAnsi="Tahoma" w:cs="Tahoma"/>
                <w:b/>
                <w:sz w:val="16"/>
                <w:szCs w:val="16"/>
              </w:rPr>
              <w:t>CzeMar</w:t>
            </w:r>
            <w:proofErr w:type="spellEnd"/>
            <w:r w:rsidRPr="00C6450B">
              <w:rPr>
                <w:rFonts w:ascii="Tahoma" w:hAnsi="Tahoma" w:cs="Tahoma"/>
                <w:b/>
                <w:sz w:val="16"/>
                <w:szCs w:val="16"/>
              </w:rPr>
              <w:t xml:space="preserve">-Serwis P.H.U Marek </w:t>
            </w:r>
            <w:proofErr w:type="spellStart"/>
            <w:r w:rsidRPr="00C6450B">
              <w:rPr>
                <w:rFonts w:ascii="Tahoma" w:hAnsi="Tahoma" w:cs="Tahoma"/>
                <w:b/>
                <w:sz w:val="16"/>
                <w:szCs w:val="16"/>
              </w:rPr>
              <w:t>Staruszkiewicz</w:t>
            </w:r>
            <w:proofErr w:type="spellEnd"/>
          </w:p>
          <w:p w:rsidR="00C6450B" w:rsidRPr="00473906" w:rsidRDefault="00C6450B" w:rsidP="00E1050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6450B">
              <w:rPr>
                <w:rFonts w:ascii="Tahoma" w:hAnsi="Tahoma" w:cs="Tahoma"/>
                <w:b/>
                <w:sz w:val="16"/>
                <w:szCs w:val="16"/>
              </w:rPr>
              <w:t>46-113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b/>
                <w:sz w:val="16"/>
                <w:szCs w:val="16"/>
              </w:rPr>
              <w:t>Wilków</w:t>
            </w:r>
          </w:p>
          <w:p w:rsidR="00C6450B" w:rsidRPr="00473906" w:rsidRDefault="00C6450B" w:rsidP="00E1050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6450B">
              <w:rPr>
                <w:rFonts w:ascii="Tahoma" w:hAnsi="Tahoma" w:cs="Tahoma"/>
                <w:b/>
                <w:sz w:val="16"/>
                <w:szCs w:val="16"/>
              </w:rPr>
              <w:t>Kościelna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6450B">
              <w:rPr>
                <w:rFonts w:ascii="Tahoma" w:hAnsi="Tahoma" w:cs="Tahoma"/>
                <w:b/>
                <w:sz w:val="16"/>
                <w:szCs w:val="16"/>
              </w:rPr>
              <w:t>10</w:t>
            </w:r>
          </w:p>
          <w:p w:rsidR="00C6450B" w:rsidRPr="00473906" w:rsidRDefault="00C6450B" w:rsidP="00E1050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b/>
                <w:sz w:val="16"/>
                <w:szCs w:val="16"/>
              </w:rPr>
              <w:t>17 835.00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6450B" w:rsidRPr="00473906" w:rsidRDefault="00C6450B" w:rsidP="00E1050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6450B" w:rsidRPr="00473906" w:rsidRDefault="00C6450B" w:rsidP="00E1050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424750">
              <w:rPr>
                <w:rFonts w:ascii="Tahoma" w:hAnsi="Tahoma" w:cs="Tahoma"/>
                <w:sz w:val="16"/>
                <w:szCs w:val="16"/>
              </w:rPr>
              <w:t xml:space="preserve">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6450B" w:rsidRPr="00473906" w:rsidTr="00E105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6450B" w:rsidRPr="00473906" w:rsidRDefault="00C6450B" w:rsidP="00E1050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6450B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C6450B" w:rsidRPr="00473906" w:rsidRDefault="00C6450B" w:rsidP="00E1050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pismem RK-37/16 z dnia 21.01.2016 r. unieważnił przedmiotowe postępowanie w zadaniu nr 2 na podstawie art. 93 ust. 1 pkt 1 </w:t>
            </w:r>
            <w:proofErr w:type="spellStart"/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gdyż nie złożono żadnej oferty. </w:t>
            </w:r>
          </w:p>
        </w:tc>
      </w:tr>
      <w:tr w:rsidR="00C6450B" w:rsidRPr="00473906" w:rsidTr="00E105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6450B" w:rsidRPr="00473906" w:rsidRDefault="00C6450B" w:rsidP="00E1050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6450B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C6450B" w:rsidRPr="00473906" w:rsidRDefault="00C6450B" w:rsidP="00E10505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>Zamawiający pismem RK-37/16 z dnia 21.01.2016 r. unieważnił przedmio</w:t>
            </w:r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>towe postępowanie w zadaniu nr 3</w:t>
            </w:r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 1 </w:t>
            </w:r>
            <w:proofErr w:type="spellStart"/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42475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</w:tbl>
    <w:p w:rsidR="000034E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24750" w:rsidRPr="00473906" w:rsidRDefault="00424750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6450B" w:rsidRPr="00473906" w:rsidTr="00E10505">
        <w:tc>
          <w:tcPr>
            <w:tcW w:w="2277" w:type="dxa"/>
          </w:tcPr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6450B">
              <w:rPr>
                <w:rFonts w:ascii="Tahoma" w:hAnsi="Tahoma" w:cs="Tahoma"/>
                <w:sz w:val="16"/>
                <w:szCs w:val="16"/>
              </w:rPr>
              <w:t>Dostawa sprężarki śrubowej z wyposażeniem dla Wydziału Budownictwa</w:t>
            </w:r>
          </w:p>
        </w:tc>
        <w:tc>
          <w:tcPr>
            <w:tcW w:w="2651" w:type="dxa"/>
          </w:tcPr>
          <w:p w:rsidR="00C6450B" w:rsidRPr="00473906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6450B">
              <w:rPr>
                <w:rFonts w:ascii="Tahoma" w:hAnsi="Tahoma" w:cs="Tahoma"/>
                <w:sz w:val="16"/>
                <w:szCs w:val="16"/>
              </w:rPr>
              <w:t>CzeMar</w:t>
            </w:r>
            <w:proofErr w:type="spellEnd"/>
            <w:r w:rsidRPr="00C6450B">
              <w:rPr>
                <w:rFonts w:ascii="Tahoma" w:hAnsi="Tahoma" w:cs="Tahoma"/>
                <w:sz w:val="16"/>
                <w:szCs w:val="16"/>
              </w:rPr>
              <w:t xml:space="preserve">-Serwis P.H.U Marek </w:t>
            </w:r>
            <w:proofErr w:type="spellStart"/>
            <w:r w:rsidRPr="00C6450B">
              <w:rPr>
                <w:rFonts w:ascii="Tahoma" w:hAnsi="Tahoma" w:cs="Tahoma"/>
                <w:sz w:val="16"/>
                <w:szCs w:val="16"/>
              </w:rPr>
              <w:t>Staruszkiewicz</w:t>
            </w:r>
            <w:proofErr w:type="spellEnd"/>
          </w:p>
          <w:p w:rsidR="00C6450B" w:rsidRPr="00473906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Kościelna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sz w:val="16"/>
                <w:szCs w:val="16"/>
              </w:rPr>
              <w:t>10</w:t>
            </w:r>
          </w:p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46-113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sz w:val="16"/>
                <w:szCs w:val="16"/>
              </w:rPr>
              <w:t>Wilków</w:t>
            </w:r>
          </w:p>
        </w:tc>
        <w:tc>
          <w:tcPr>
            <w:tcW w:w="2848" w:type="dxa"/>
          </w:tcPr>
          <w:p w:rsidR="00C6450B" w:rsidRPr="00C6450B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6450B" w:rsidRPr="00473906" w:rsidTr="00E10505">
        <w:tc>
          <w:tcPr>
            <w:tcW w:w="2277" w:type="dxa"/>
          </w:tcPr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6450B">
              <w:rPr>
                <w:rFonts w:ascii="Tahoma" w:hAnsi="Tahoma" w:cs="Tahoma"/>
                <w:sz w:val="16"/>
                <w:szCs w:val="16"/>
              </w:rPr>
              <w:t>Dostawa sprężarki śrubowej z wyposażeniem dla Wydziału Budownictwa</w:t>
            </w:r>
          </w:p>
        </w:tc>
        <w:tc>
          <w:tcPr>
            <w:tcW w:w="2651" w:type="dxa"/>
          </w:tcPr>
          <w:p w:rsidR="00C6450B" w:rsidRPr="00473906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 xml:space="preserve">HAFNER Pomagier - </w:t>
            </w:r>
            <w:proofErr w:type="spellStart"/>
            <w:r w:rsidRPr="00C6450B">
              <w:rPr>
                <w:rFonts w:ascii="Tahoma" w:hAnsi="Tahoma" w:cs="Tahoma"/>
                <w:sz w:val="16"/>
                <w:szCs w:val="16"/>
              </w:rPr>
              <w:t>Trzebuchowscy</w:t>
            </w:r>
            <w:proofErr w:type="spellEnd"/>
          </w:p>
          <w:p w:rsidR="00C6450B" w:rsidRPr="00473906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Marii Skłodowskiej-Curie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sz w:val="16"/>
                <w:szCs w:val="16"/>
              </w:rPr>
              <w:t>97</w:t>
            </w:r>
          </w:p>
          <w:p w:rsidR="00C6450B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87-100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6450B">
              <w:rPr>
                <w:rFonts w:ascii="Tahoma" w:hAnsi="Tahoma" w:cs="Tahoma"/>
                <w:sz w:val="16"/>
                <w:szCs w:val="16"/>
              </w:rPr>
              <w:t>Toruń</w:t>
            </w:r>
          </w:p>
          <w:p w:rsidR="00424750" w:rsidRDefault="00424750" w:rsidP="00E105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Oddział: 42-200 Częstochowa</w:t>
            </w:r>
          </w:p>
          <w:p w:rsidR="00424750" w:rsidRPr="00473906" w:rsidRDefault="00424750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ul. Główna 14</w:t>
            </w:r>
            <w:bookmarkStart w:id="0" w:name="_GoBack"/>
            <w:bookmarkEnd w:id="0"/>
          </w:p>
        </w:tc>
        <w:tc>
          <w:tcPr>
            <w:tcW w:w="2848" w:type="dxa"/>
          </w:tcPr>
          <w:p w:rsidR="00C6450B" w:rsidRPr="00C6450B" w:rsidRDefault="00C6450B" w:rsidP="00E10505">
            <w:pPr>
              <w:rPr>
                <w:rFonts w:ascii="Tahoma" w:hAnsi="Tahoma" w:cs="Tahoma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C6450B" w:rsidRPr="00473906" w:rsidRDefault="00C6450B" w:rsidP="00E1050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6450B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7B7" w:rsidRDefault="00BE37B7">
      <w:r>
        <w:separator/>
      </w:r>
    </w:p>
  </w:endnote>
  <w:endnote w:type="continuationSeparator" w:id="0">
    <w:p w:rsidR="00BE37B7" w:rsidRDefault="00BE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50B" w:rsidRDefault="00C645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24750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424750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50B" w:rsidRDefault="00C645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7B7" w:rsidRDefault="00BE37B7">
      <w:r>
        <w:separator/>
      </w:r>
    </w:p>
  </w:footnote>
  <w:footnote w:type="continuationSeparator" w:id="0">
    <w:p w:rsidR="00BE37B7" w:rsidRDefault="00BE3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50B" w:rsidRDefault="00C645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50B" w:rsidRDefault="00C645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50B" w:rsidRDefault="00C645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7B7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24750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E37B7"/>
    <w:rsid w:val="00BF155D"/>
    <w:rsid w:val="00C209AD"/>
    <w:rsid w:val="00C21CF7"/>
    <w:rsid w:val="00C57239"/>
    <w:rsid w:val="00C6450B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0F8D91-1710-4597-88DE-753C8FF3B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4247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47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2016-02-04T10:30:00Z</cp:lastPrinted>
  <dcterms:created xsi:type="dcterms:W3CDTF">2016-02-04T10:30:00Z</dcterms:created>
  <dcterms:modified xsi:type="dcterms:W3CDTF">2016-02-04T10:30:00Z</dcterms:modified>
</cp:coreProperties>
</file>