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12B17" w:rsidRPr="00D12B1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12B17" w:rsidRPr="00D12B17">
        <w:rPr>
          <w:rFonts w:ascii="Times New Roman" w:eastAsia="Times New Roman" w:hAnsi="Times New Roman"/>
          <w:b/>
          <w:sz w:val="24"/>
          <w:szCs w:val="20"/>
          <w:lang w:eastAsia="pl-PL"/>
        </w:rPr>
        <w:t>ZP/D-05/A/16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12B17" w:rsidRPr="00D12B1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12B1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12B17">
        <w:rPr>
          <w:rFonts w:ascii="Times New Roman" w:eastAsia="Times New Roman" w:hAnsi="Times New Roman"/>
          <w:b/>
          <w:sz w:val="24"/>
          <w:szCs w:val="24"/>
          <w:lang w:eastAsia="pl-PL"/>
        </w:rPr>
        <w:t>Dostawa zestawu do szybkiego zatężania/filtracji różnych próbek środowiskowych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9A4" w:rsidRDefault="00AE69A4" w:rsidP="00025386">
      <w:pPr>
        <w:spacing w:after="0" w:line="240" w:lineRule="auto"/>
      </w:pPr>
      <w:r>
        <w:separator/>
      </w:r>
    </w:p>
  </w:endnote>
  <w:endnote w:type="continuationSeparator" w:id="0">
    <w:p w:rsidR="00AE69A4" w:rsidRDefault="00AE69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B17" w:rsidRDefault="00D12B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B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B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B17" w:rsidRDefault="00D12B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9A4" w:rsidRDefault="00AE69A4" w:rsidP="00025386">
      <w:pPr>
        <w:spacing w:after="0" w:line="240" w:lineRule="auto"/>
      </w:pPr>
      <w:r>
        <w:separator/>
      </w:r>
    </w:p>
  </w:footnote>
  <w:footnote w:type="continuationSeparator" w:id="0">
    <w:p w:rsidR="00AE69A4" w:rsidRDefault="00AE69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B17" w:rsidRDefault="00D12B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B17" w:rsidRDefault="00D12B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B17" w:rsidRDefault="00D12B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9A4"/>
    <w:rsid w:val="00025386"/>
    <w:rsid w:val="001C2314"/>
    <w:rsid w:val="005624D8"/>
    <w:rsid w:val="008F2498"/>
    <w:rsid w:val="00A56A6F"/>
    <w:rsid w:val="00AE69A4"/>
    <w:rsid w:val="00D12B17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A1C593D-5B57-47EB-A7EF-F8DFF1074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2016-02-02T09:11:00Z</dcterms:created>
  <dcterms:modified xsi:type="dcterms:W3CDTF">2016-02-02T09:11:00Z</dcterms:modified>
</cp:coreProperties>
</file>