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67779" w:rsidRPr="00B6777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7779" w:rsidRPr="00B67779">
        <w:rPr>
          <w:b/>
          <w:sz w:val="24"/>
        </w:rPr>
        <w:t>ZP/D-05/A/16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7779" w:rsidRPr="00B67779">
        <w:rPr>
          <w:b/>
        </w:rPr>
        <w:t>przetarg nieograniczony</w:t>
      </w:r>
      <w:r w:rsidR="00753DC1">
        <w:t xml:space="preserve"> na:</w:t>
      </w:r>
    </w:p>
    <w:p w:rsidR="0000184A" w:rsidRDefault="00B677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7779">
        <w:rPr>
          <w:b/>
          <w:sz w:val="24"/>
          <w:szCs w:val="24"/>
        </w:rPr>
        <w:t>Dostawa zestawu do szybkiego zatężania/filtracji różnych próbek środowiskowych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7779" w:rsidRPr="00B6777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7779" w:rsidRPr="00B6777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67779" w:rsidRPr="00B6777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A1F" w:rsidRDefault="00576A1F">
      <w:r>
        <w:separator/>
      </w:r>
    </w:p>
  </w:endnote>
  <w:endnote w:type="continuationSeparator" w:id="0">
    <w:p w:rsidR="00576A1F" w:rsidRDefault="0057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79" w:rsidRDefault="00B677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A1F" w:rsidRDefault="00576A1F">
      <w:r>
        <w:separator/>
      </w:r>
    </w:p>
  </w:footnote>
  <w:footnote w:type="continuationSeparator" w:id="0">
    <w:p w:rsidR="00576A1F" w:rsidRDefault="00576A1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79" w:rsidRDefault="00B67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79" w:rsidRDefault="00B677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79" w:rsidRDefault="00B677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A1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6A1F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7779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906B51-CCB3-469F-9555-D46359953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8950-E9A2-4A80-BEF4-79E5CD4B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2016-02-02T09:11:00Z</dcterms:created>
  <dcterms:modified xsi:type="dcterms:W3CDTF">2016-02-02T09:11:00Z</dcterms:modified>
</cp:coreProperties>
</file>