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35907" w:rsidRPr="00E3590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35907" w:rsidRPr="00E3590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35907" w:rsidP="009A21D7">
      <w:pPr>
        <w:pStyle w:val="Tekstpodstawowywcity"/>
        <w:spacing w:line="360" w:lineRule="auto"/>
        <w:ind w:firstLine="0"/>
      </w:pPr>
      <w:r w:rsidRPr="00E35907">
        <w:rPr>
          <w:b/>
        </w:rPr>
        <w:t>Dostawa zestawu do szybkiego zatężania/filtracji różnych próbek środowiskowych dla Wydziału Inżynierii Środowiska i Biotechnologii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35907" w:rsidRPr="00E35907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35907" w:rsidRPr="00E35907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35907" w:rsidRPr="00E35907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35907" w:rsidRPr="00E35907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1CF" w:rsidRDefault="004031CF">
      <w:r>
        <w:separator/>
      </w:r>
    </w:p>
  </w:endnote>
  <w:endnote w:type="continuationSeparator" w:id="0">
    <w:p w:rsidR="004031CF" w:rsidRDefault="00403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590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590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907" w:rsidRDefault="00E359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1CF" w:rsidRDefault="004031CF">
      <w:r>
        <w:separator/>
      </w:r>
    </w:p>
  </w:footnote>
  <w:footnote w:type="continuationSeparator" w:id="0">
    <w:p w:rsidR="004031CF" w:rsidRDefault="00403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907" w:rsidRDefault="00E359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907" w:rsidRDefault="00E359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907" w:rsidRDefault="00E359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1C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031CF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35907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8102DC-26F2-463E-9DBD-0931A672C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2016-02-02T09:11:00Z</dcterms:created>
  <dcterms:modified xsi:type="dcterms:W3CDTF">2016-02-02T09:11:00Z</dcterms:modified>
</cp:coreProperties>
</file>