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E2473" w:rsidRPr="00CE2473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CE2473" w:rsidRPr="00CE2473">
        <w:rPr>
          <w:rFonts w:ascii="Times New Roman" w:eastAsia="Times New Roman" w:hAnsi="Times New Roman"/>
          <w:b/>
          <w:lang w:eastAsia="pl-PL"/>
        </w:rPr>
        <w:t>ZP/DK-01/16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CE2473" w:rsidRPr="00CE247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CE247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E2473">
        <w:rPr>
          <w:rFonts w:ascii="Times New Roman" w:eastAsia="Times New Roman" w:hAnsi="Times New Roman"/>
          <w:b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DC7" w:rsidRDefault="00B72DC7" w:rsidP="00025386">
      <w:pPr>
        <w:spacing w:after="0" w:line="240" w:lineRule="auto"/>
      </w:pPr>
      <w:r>
        <w:separator/>
      </w:r>
    </w:p>
  </w:endnote>
  <w:endnote w:type="continuationSeparator" w:id="0">
    <w:p w:rsidR="00B72DC7" w:rsidRDefault="00B72D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73" w:rsidRDefault="00CE24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73" w:rsidRDefault="00CE24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DC7" w:rsidRDefault="00B72DC7" w:rsidP="00025386">
      <w:pPr>
        <w:spacing w:after="0" w:line="240" w:lineRule="auto"/>
      </w:pPr>
      <w:r>
        <w:separator/>
      </w:r>
    </w:p>
  </w:footnote>
  <w:footnote w:type="continuationSeparator" w:id="0">
    <w:p w:rsidR="00B72DC7" w:rsidRDefault="00B72D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73" w:rsidRDefault="00CE24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73" w:rsidRDefault="00CE24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73" w:rsidRDefault="00CE24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DC7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A56A6F"/>
    <w:rsid w:val="00B72DC7"/>
    <w:rsid w:val="00CE2473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2016-01-20T12:08:00Z</dcterms:created>
  <dcterms:modified xsi:type="dcterms:W3CDTF">2016-01-20T12:08:00Z</dcterms:modified>
</cp:coreProperties>
</file>