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43E21" w:rsidRPr="00343E2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43E21" w:rsidRPr="00343E21">
        <w:rPr>
          <w:b/>
          <w:sz w:val="24"/>
        </w:rPr>
        <w:t>ZP/DK-01/16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43E21" w:rsidRPr="00343E21">
        <w:rPr>
          <w:b/>
        </w:rPr>
        <w:t>przetarg nieograniczony</w:t>
      </w:r>
      <w:r w:rsidR="00753DC1">
        <w:t xml:space="preserve"> na:</w:t>
      </w:r>
    </w:p>
    <w:p w:rsidR="0000184A" w:rsidRDefault="00343E2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43E21">
        <w:rPr>
          <w:b/>
          <w:sz w:val="24"/>
          <w:szCs w:val="24"/>
        </w:rPr>
        <w:t>Dostawa sprzętu komputerowego wraz z oprogramowaniem i urządzeniami peryferyjnymi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43E21" w:rsidRPr="00343E2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43E21" w:rsidRPr="00343E2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43E21" w:rsidRPr="00343E2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F43" w:rsidRDefault="00A81F43">
      <w:r>
        <w:separator/>
      </w:r>
    </w:p>
  </w:endnote>
  <w:endnote w:type="continuationSeparator" w:id="0">
    <w:p w:rsidR="00A81F43" w:rsidRDefault="00A81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E21" w:rsidRDefault="00343E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F43" w:rsidRDefault="00A81F43">
      <w:r>
        <w:separator/>
      </w:r>
    </w:p>
  </w:footnote>
  <w:footnote w:type="continuationSeparator" w:id="0">
    <w:p w:rsidR="00A81F43" w:rsidRDefault="00A81F4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E21" w:rsidRDefault="00343E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E21" w:rsidRDefault="00343E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E21" w:rsidRDefault="00343E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F4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43E2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1F43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6590B-FCC1-454D-9EFB-9D61113B6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2016-01-20T12:07:00Z</dcterms:created>
  <dcterms:modified xsi:type="dcterms:W3CDTF">2016-01-20T12:07:00Z</dcterms:modified>
</cp:coreProperties>
</file>