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66DFE" w:rsidRDefault="007A28B5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E740C" w:rsidRPr="00BE740C">
              <w:rPr>
                <w:rFonts w:ascii="Tahoma" w:hAnsi="Tahoma" w:cs="Tahoma"/>
                <w:sz w:val="16"/>
                <w:szCs w:val="16"/>
              </w:rPr>
              <w:t>„</w:t>
            </w:r>
            <w:r w:rsidR="00A53E66">
              <w:rPr>
                <w:rFonts w:ascii="Tahoma" w:hAnsi="Tahoma" w:cs="Tahoma"/>
                <w:sz w:val="16"/>
                <w:szCs w:val="16"/>
              </w:rPr>
              <w:t xml:space="preserve">Dostawa </w:t>
            </w:r>
            <w:r w:rsidR="008858A2">
              <w:rPr>
                <w:rFonts w:ascii="Tahoma" w:hAnsi="Tahoma" w:cs="Tahoma"/>
                <w:sz w:val="16"/>
                <w:szCs w:val="16"/>
              </w:rPr>
              <w:t xml:space="preserve">aparatury </w:t>
            </w:r>
            <w:r w:rsidR="008B6738">
              <w:rPr>
                <w:rFonts w:ascii="Tahoma" w:hAnsi="Tahoma" w:cs="Tahoma"/>
                <w:sz w:val="16"/>
                <w:szCs w:val="16"/>
              </w:rPr>
              <w:t>dla Wydziału Inżynierii Środowiska i Biotechnologii</w:t>
            </w:r>
            <w:r w:rsidR="008858A2">
              <w:rPr>
                <w:rFonts w:ascii="Tahoma" w:hAnsi="Tahoma" w:cs="Tahoma"/>
                <w:sz w:val="16"/>
                <w:szCs w:val="16"/>
              </w:rPr>
              <w:t xml:space="preserve"> Politechniki Częstochowskiej</w:t>
            </w:r>
            <w:r w:rsidR="001370FD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666DF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8B6738">
              <w:rPr>
                <w:rFonts w:ascii="Tahoma" w:hAnsi="Tahoma" w:cs="Tahoma"/>
                <w:bCs/>
                <w:sz w:val="16"/>
                <w:szCs w:val="16"/>
              </w:rPr>
              <w:t>ZP/D-0</w:t>
            </w:r>
            <w:r w:rsidR="008858A2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8B6738">
              <w:rPr>
                <w:rFonts w:ascii="Tahoma" w:hAnsi="Tahoma" w:cs="Tahoma"/>
                <w:bCs/>
                <w:sz w:val="16"/>
                <w:szCs w:val="16"/>
              </w:rPr>
              <w:t>/A/16</w:t>
            </w:r>
            <w:r w:rsidR="00666DFE"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666DFE" w:rsidRPr="00087510">
              <w:rPr>
                <w:rFonts w:ascii="Tahoma" w:hAnsi="Tahoma" w:cs="Tahoma"/>
                <w:b w:val="0"/>
                <w:sz w:val="16"/>
                <w:szCs w:val="16"/>
              </w:rPr>
              <w:t xml:space="preserve">składamy niniejszą ofertę, oferując: </w:t>
            </w:r>
          </w:p>
          <w:p w:rsidR="001370FD" w:rsidRDefault="001370FD" w:rsidP="00666DFE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666DFE" w:rsidTr="006E794C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66DFE" w:rsidRPr="00C5429D" w:rsidRDefault="00666DFE" w:rsidP="006E794C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1 tj.:</w:t>
                  </w:r>
                </w:p>
                <w:p w:rsidR="00666DFE" w:rsidRPr="0004033D" w:rsidRDefault="008B6738" w:rsidP="006E794C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chłodziarki laboratoryjnej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666DFE" w:rsidRPr="0004033D" w:rsidRDefault="00666DFE" w:rsidP="006E794C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666DFE" w:rsidRPr="0004033D" w:rsidRDefault="00666DFE" w:rsidP="006E794C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zamówienia: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8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7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6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t xml:space="preserve">Należy zaznaczyć znakiem </w:t>
            </w:r>
            <w:r w:rsidRPr="005A7EF3">
              <w:rPr>
                <w:b/>
              </w:rPr>
              <w:t>X</w:t>
            </w:r>
            <w:r w:rsidRPr="005A7EF3">
              <w:t xml:space="preserve"> właściwe pole</w:t>
            </w:r>
          </w:p>
          <w:p w:rsidR="008B6738" w:rsidRPr="00654101" w:rsidRDefault="008B6738" w:rsidP="008B6738">
            <w:pPr>
              <w:spacing w:line="276" w:lineRule="auto"/>
              <w:jc w:val="both"/>
              <w:rPr>
                <w:kern w:val="20"/>
              </w:rPr>
            </w:pPr>
          </w:p>
          <w:p w:rsidR="008B6738" w:rsidRPr="00087510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Gwarancja</w:t>
            </w:r>
            <w:r w:rsidRPr="00666DFE">
              <w:rPr>
                <w:rFonts w:ascii="Tahoma" w:hAnsi="Tahoma" w:cs="Tahoma"/>
                <w:b/>
                <w:sz w:val="16"/>
                <w:szCs w:val="16"/>
              </w:rPr>
              <w:t xml:space="preserve">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B6738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D29D6" w:rsidRDefault="00BD29D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087510" w:rsidRDefault="00832447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32447" w:rsidRPr="00C5429D" w:rsidRDefault="00832447" w:rsidP="00832447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>Realizację zadania nr 2 tj.:</w:t>
            </w:r>
          </w:p>
          <w:p w:rsidR="00832447" w:rsidRPr="00622967" w:rsidRDefault="008B6738" w:rsidP="00832447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  <w:vertAlign w:val="subscript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Dostawa zestawu do oznaczania azotu metodą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Kjeldahla</w:t>
            </w:r>
            <w:proofErr w:type="spellEnd"/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32447" w:rsidRPr="0004033D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32447" w:rsidRDefault="00832447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5429D" w:rsidRPr="0004033D" w:rsidRDefault="00C5429D" w:rsidP="00832447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zamówienia: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6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lastRenderedPageBreak/>
              <w:sym w:font="Symbol" w:char="00FF"/>
            </w:r>
            <w:r>
              <w:t xml:space="preserve"> do 5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t xml:space="preserve">Należy zaznaczyć znakiem </w:t>
            </w:r>
            <w:r w:rsidRPr="005A7EF3">
              <w:rPr>
                <w:b/>
              </w:rPr>
              <w:t>X</w:t>
            </w:r>
            <w:r w:rsidRPr="005A7EF3">
              <w:t xml:space="preserve"> właściwe pole</w:t>
            </w:r>
          </w:p>
          <w:p w:rsidR="008B6738" w:rsidRPr="00654101" w:rsidRDefault="008B6738" w:rsidP="008B6738">
            <w:pPr>
              <w:spacing w:line="276" w:lineRule="auto"/>
              <w:jc w:val="both"/>
              <w:rPr>
                <w:kern w:val="20"/>
              </w:rPr>
            </w:pPr>
          </w:p>
          <w:p w:rsidR="008B6738" w:rsidRPr="00087510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Gwarancja</w:t>
            </w:r>
            <w:r w:rsidRPr="00666DFE">
              <w:rPr>
                <w:rFonts w:ascii="Tahoma" w:hAnsi="Tahoma" w:cs="Tahoma"/>
                <w:b/>
                <w:sz w:val="16"/>
                <w:szCs w:val="16"/>
              </w:rPr>
              <w:t xml:space="preserve">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B6738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D29D6" w:rsidRDefault="00BD29D6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F5267" w:rsidRDefault="00AF526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B3963" w:rsidRDefault="00AB3963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C5429D" w:rsidTr="00B87264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5429D" w:rsidRPr="00C5429D" w:rsidRDefault="00C5429D" w:rsidP="00C5429D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Realizację zadania nr </w:t>
                  </w:r>
                  <w:r w:rsidR="0052716C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3</w:t>
                  </w:r>
                  <w:r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C5429D" w:rsidRPr="0004033D" w:rsidRDefault="008B6738" w:rsidP="00C5429D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analizatora węgla organicznego TOC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C5429D" w:rsidRPr="0004033D" w:rsidRDefault="00C5429D" w:rsidP="00C5429D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C5429D" w:rsidRPr="0004033D" w:rsidRDefault="00C5429D" w:rsidP="00C5429D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zamówienia: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6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5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t xml:space="preserve">Należy zaznaczyć znakiem </w:t>
            </w:r>
            <w:r w:rsidRPr="005A7EF3">
              <w:rPr>
                <w:b/>
              </w:rPr>
              <w:t>X</w:t>
            </w:r>
            <w:r w:rsidRPr="005A7EF3">
              <w:t xml:space="preserve"> właściwe pole</w:t>
            </w:r>
          </w:p>
          <w:p w:rsidR="008B6738" w:rsidRPr="00654101" w:rsidRDefault="008B6738" w:rsidP="008B6738">
            <w:pPr>
              <w:spacing w:line="276" w:lineRule="auto"/>
              <w:jc w:val="both"/>
              <w:rPr>
                <w:kern w:val="20"/>
              </w:rPr>
            </w:pPr>
          </w:p>
          <w:p w:rsidR="008B6738" w:rsidRPr="00087510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Gwarancja</w:t>
            </w:r>
            <w:r w:rsidRPr="00666DFE">
              <w:rPr>
                <w:rFonts w:ascii="Tahoma" w:hAnsi="Tahoma" w:cs="Tahoma"/>
                <w:b/>
                <w:sz w:val="16"/>
                <w:szCs w:val="16"/>
              </w:rPr>
              <w:t xml:space="preserve">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B6738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F5267" w:rsidRDefault="00AF5267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</w:p>
          <w:p w:rsidR="00BD29D6" w:rsidRDefault="00BD29D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4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8B6738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dwupołówkowego poziomego pieca rurowego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zamówienia: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10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9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8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t xml:space="preserve">Należy zaznaczyć znakiem </w:t>
            </w:r>
            <w:r w:rsidRPr="005A7EF3">
              <w:rPr>
                <w:b/>
              </w:rPr>
              <w:t>X</w:t>
            </w:r>
            <w:r w:rsidRPr="005A7EF3">
              <w:t xml:space="preserve"> właściwe pole</w:t>
            </w:r>
          </w:p>
          <w:p w:rsidR="008B6738" w:rsidRPr="00654101" w:rsidRDefault="008B6738" w:rsidP="008B6738">
            <w:pPr>
              <w:spacing w:line="276" w:lineRule="auto"/>
              <w:jc w:val="both"/>
              <w:rPr>
                <w:kern w:val="20"/>
              </w:rPr>
            </w:pPr>
          </w:p>
          <w:p w:rsidR="008B6738" w:rsidRPr="00087510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Gwarancja</w:t>
            </w:r>
            <w:r w:rsidRPr="00666DFE">
              <w:rPr>
                <w:rFonts w:ascii="Tahoma" w:hAnsi="Tahoma" w:cs="Tahoma"/>
                <w:b/>
                <w:sz w:val="16"/>
                <w:szCs w:val="16"/>
              </w:rPr>
              <w:t xml:space="preserve">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B6738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53E66" w:rsidRDefault="00A53E66" w:rsidP="00C5429D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A53E66" w:rsidTr="001E0219">
              <w:tc>
                <w:tcPr>
                  <w:tcW w:w="921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53E66" w:rsidRPr="00C5429D" w:rsidRDefault="00622967" w:rsidP="00A53E66">
                  <w:pPr>
                    <w:pStyle w:val="Tekstpodstawowy"/>
                    <w:numPr>
                      <w:ilvl w:val="0"/>
                      <w:numId w:val="3"/>
                    </w:numPr>
                    <w:spacing w:line="360" w:lineRule="auto"/>
                    <w:jc w:val="both"/>
                    <w:rPr>
                      <w:rFonts w:ascii="Tahoma" w:hAnsi="Tahoma" w:cs="Tahoma"/>
                      <w:b w:val="0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>Realizację zadania nr 5</w:t>
                  </w:r>
                  <w:r w:rsidR="00A53E66" w:rsidRPr="00C5429D">
                    <w:rPr>
                      <w:rFonts w:ascii="Tahoma" w:hAnsi="Tahoma" w:cs="Tahoma"/>
                      <w:sz w:val="16"/>
                      <w:szCs w:val="16"/>
                      <w:u w:val="single"/>
                    </w:rPr>
                    <w:t xml:space="preserve"> tj.:</w:t>
                  </w:r>
                </w:p>
                <w:p w:rsidR="00A53E66" w:rsidRPr="0004033D" w:rsidRDefault="008B6738" w:rsidP="00A53E66">
                  <w:pPr>
                    <w:pStyle w:val="Tekstpodstawowy"/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Dostawa suszarki laboratoryjnej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>w cenie: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brutto :  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..........................................................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cena netto :</w:t>
                  </w: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 xml:space="preserve">  ..................................................  PLN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/słownie: .............................................................................................................................. PLN/</w:t>
                  </w:r>
                </w:p>
                <w:p w:rsidR="00A53E66" w:rsidRPr="0004033D" w:rsidRDefault="00A53E66" w:rsidP="00A53E66">
                  <w:pPr>
                    <w:spacing w:line="360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04033D">
                    <w:rPr>
                      <w:rFonts w:ascii="Tahoma" w:hAnsi="Tahoma" w:cs="Tahoma"/>
                      <w:sz w:val="16"/>
                      <w:szCs w:val="16"/>
                    </w:rPr>
                    <w:t>Zastosowano stawkę podatku VAT w wysokości ……………%</w:t>
                  </w:r>
                </w:p>
                <w:p w:rsidR="00A53E66" w:rsidRPr="0004033D" w:rsidRDefault="00A53E66" w:rsidP="00A53E66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8B6738" w:rsidRDefault="008B6738" w:rsidP="008B6738">
            <w:pPr>
              <w:pStyle w:val="Tekstpodstawowy"/>
              <w:tabs>
                <w:tab w:val="left" w:pos="1440"/>
              </w:tabs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zamówienia: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10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9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sym w:font="Symbol" w:char="00FF"/>
            </w:r>
            <w:r>
              <w:t xml:space="preserve"> do 8</w:t>
            </w:r>
            <w:r w:rsidRPr="005A7EF3">
              <w:t xml:space="preserve"> </w:t>
            </w:r>
            <w:r>
              <w:t>tygo</w:t>
            </w:r>
            <w:r w:rsidRPr="005A7EF3">
              <w:t>dni od podpisania umowy</w:t>
            </w:r>
          </w:p>
          <w:p w:rsidR="008B6738" w:rsidRPr="005A7EF3" w:rsidRDefault="008B6738" w:rsidP="008B6738">
            <w:pPr>
              <w:spacing w:line="360" w:lineRule="auto"/>
            </w:pPr>
            <w:r w:rsidRPr="005A7EF3">
              <w:t xml:space="preserve">Należy zaznaczyć znakiem </w:t>
            </w:r>
            <w:r w:rsidRPr="005A7EF3">
              <w:rPr>
                <w:b/>
              </w:rPr>
              <w:t>X</w:t>
            </w:r>
            <w:r w:rsidRPr="005A7EF3">
              <w:t xml:space="preserve"> właściwe pole</w:t>
            </w:r>
          </w:p>
          <w:p w:rsidR="008B6738" w:rsidRPr="00654101" w:rsidRDefault="008B6738" w:rsidP="008B6738">
            <w:pPr>
              <w:spacing w:line="276" w:lineRule="auto"/>
              <w:jc w:val="both"/>
              <w:rPr>
                <w:kern w:val="20"/>
              </w:rPr>
            </w:pPr>
          </w:p>
          <w:p w:rsidR="008B6738" w:rsidRPr="00087510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Gwarancja</w:t>
            </w:r>
            <w:r w:rsidRPr="00666DFE">
              <w:rPr>
                <w:rFonts w:ascii="Tahoma" w:hAnsi="Tahoma" w:cs="Tahoma"/>
                <w:b/>
                <w:sz w:val="16"/>
                <w:szCs w:val="16"/>
              </w:rPr>
              <w:t xml:space="preserve">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8B6738" w:rsidRDefault="008B6738" w:rsidP="008B67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53E66" w:rsidRDefault="00A53E66" w:rsidP="00A53E6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5429D" w:rsidRDefault="00C5429D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BD29D6" w:rsidRDefault="00BD29D6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F5267" w:rsidRDefault="00AF526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F5267" w:rsidRPr="0004033D" w:rsidRDefault="00AF5267" w:rsidP="008324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4"/>
      </w:tblGrid>
      <w:tr w:rsidR="008858A2" w:rsidTr="008858A2">
        <w:tc>
          <w:tcPr>
            <w:tcW w:w="8854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lastRenderedPageBreak/>
              <w:t>Realizację zadania nr 6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8B6738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zestawu do przygotowania i analizy próbek środowiskowych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B6738" w:rsidRDefault="008B6738" w:rsidP="008B6738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Termin realizacji zamówienia: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10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9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8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t xml:space="preserve">Należy zaznaczyć znakiem </w:t>
      </w:r>
      <w:r w:rsidRPr="005A7EF3">
        <w:rPr>
          <w:b/>
        </w:rPr>
        <w:t>X</w:t>
      </w:r>
      <w:r w:rsidRPr="005A7EF3">
        <w:t xml:space="preserve"> właściwe pole</w:t>
      </w:r>
    </w:p>
    <w:p w:rsidR="008B6738" w:rsidRPr="00654101" w:rsidRDefault="008B6738" w:rsidP="008B6738">
      <w:pPr>
        <w:spacing w:line="276" w:lineRule="auto"/>
        <w:jc w:val="both"/>
        <w:rPr>
          <w:kern w:val="20"/>
        </w:rPr>
      </w:pPr>
    </w:p>
    <w:p w:rsidR="008B6738" w:rsidRPr="00087510" w:rsidRDefault="008B6738" w:rsidP="008B67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Gwarancja</w:t>
      </w:r>
      <w:r w:rsidRPr="00666DFE">
        <w:rPr>
          <w:rFonts w:ascii="Tahoma" w:hAnsi="Tahoma" w:cs="Tahoma"/>
          <w:b/>
          <w:sz w:val="16"/>
          <w:szCs w:val="16"/>
        </w:rPr>
        <w:t xml:space="preserve">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B6738" w:rsidRDefault="008B6738" w:rsidP="008B67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D29D6" w:rsidRDefault="00BD29D6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5267" w:rsidRDefault="00AF5267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5267" w:rsidRDefault="00AF5267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8858A2" w:rsidTr="008B6738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7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8B6738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młynka kriogenicznego do mielenia w ciekłym azocie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B6738" w:rsidRDefault="008B6738" w:rsidP="008B6738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Termin realizacji zamówienia: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10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9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sym w:font="Symbol" w:char="00FF"/>
      </w:r>
      <w:r>
        <w:t xml:space="preserve"> do 8</w:t>
      </w:r>
      <w:r w:rsidRPr="005A7EF3">
        <w:t xml:space="preserve"> </w:t>
      </w:r>
      <w:r>
        <w:t>tygo</w:t>
      </w:r>
      <w:r w:rsidRPr="005A7EF3">
        <w:t>dni od podpisania umowy</w:t>
      </w:r>
    </w:p>
    <w:p w:rsidR="008B6738" w:rsidRPr="005A7EF3" w:rsidRDefault="008B6738" w:rsidP="008B6738">
      <w:pPr>
        <w:spacing w:line="360" w:lineRule="auto"/>
      </w:pPr>
      <w:r w:rsidRPr="005A7EF3">
        <w:t xml:space="preserve">Należy zaznaczyć znakiem </w:t>
      </w:r>
      <w:r w:rsidRPr="005A7EF3">
        <w:rPr>
          <w:b/>
        </w:rPr>
        <w:t>X</w:t>
      </w:r>
      <w:r w:rsidRPr="005A7EF3">
        <w:t xml:space="preserve"> właściwe pole</w:t>
      </w:r>
    </w:p>
    <w:p w:rsidR="008B6738" w:rsidRPr="00654101" w:rsidRDefault="008B6738" w:rsidP="008B6738">
      <w:pPr>
        <w:spacing w:line="276" w:lineRule="auto"/>
        <w:jc w:val="both"/>
        <w:rPr>
          <w:kern w:val="20"/>
        </w:rPr>
      </w:pPr>
    </w:p>
    <w:p w:rsidR="008B6738" w:rsidRPr="00087510" w:rsidRDefault="008B6738" w:rsidP="008B67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Gwarancja</w:t>
      </w:r>
      <w:r w:rsidRPr="00666DFE">
        <w:rPr>
          <w:rFonts w:ascii="Tahoma" w:hAnsi="Tahoma" w:cs="Tahoma"/>
          <w:b/>
          <w:sz w:val="16"/>
          <w:szCs w:val="16"/>
        </w:rPr>
        <w:t xml:space="preserve"> :</w:t>
      </w:r>
      <w:r>
        <w:rPr>
          <w:rFonts w:ascii="Tahoma" w:hAnsi="Tahoma" w:cs="Tahoma"/>
          <w:sz w:val="16"/>
          <w:szCs w:val="16"/>
        </w:rPr>
        <w:t xml:space="preserve">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B6738" w:rsidRDefault="008B6738" w:rsidP="008B67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D29D6" w:rsidRDefault="00BD29D6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5267" w:rsidRDefault="00AF5267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5267" w:rsidRDefault="00AF5267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5267" w:rsidRDefault="00AF5267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8858A2" w:rsidTr="001E00F3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858A2" w:rsidRPr="00C5429D" w:rsidRDefault="008858A2" w:rsidP="001E00F3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  <w:u w:val="single"/>
              </w:rPr>
            </w:pPr>
            <w:r>
              <w:rPr>
                <w:rFonts w:ascii="Tahoma" w:hAnsi="Tahoma" w:cs="Tahoma"/>
                <w:sz w:val="16"/>
                <w:szCs w:val="16"/>
                <w:u w:val="single"/>
              </w:rPr>
              <w:t>Realizację zadania nr 8</w:t>
            </w:r>
            <w:r w:rsidRPr="00C5429D">
              <w:rPr>
                <w:rFonts w:ascii="Tahoma" w:hAnsi="Tahoma" w:cs="Tahoma"/>
                <w:sz w:val="16"/>
                <w:szCs w:val="16"/>
                <w:u w:val="single"/>
              </w:rPr>
              <w:t xml:space="preserve"> tj.:</w:t>
            </w:r>
          </w:p>
          <w:p w:rsidR="008858A2" w:rsidRPr="0004033D" w:rsidRDefault="008B6738" w:rsidP="001E00F3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Dostawa laboratoryjnego pieca muflowego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4033D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4033D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4033D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8858A2" w:rsidRPr="0004033D" w:rsidRDefault="008858A2" w:rsidP="001E00F3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4033D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8858A2" w:rsidRPr="0004033D" w:rsidRDefault="008858A2" w:rsidP="001E00F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8858A2" w:rsidRDefault="00BB1B0F" w:rsidP="008858A2">
      <w:pPr>
        <w:pStyle w:val="Tekstpodstawowy"/>
        <w:tabs>
          <w:tab w:val="left" w:pos="1440"/>
        </w:tabs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  <w:r>
        <w:rPr>
          <w:rFonts w:ascii="Tahoma" w:hAnsi="Tahoma" w:cs="Tahoma"/>
          <w:bCs/>
          <w:sz w:val="16"/>
          <w:szCs w:val="16"/>
        </w:rPr>
        <w:t>Termin realizacji zamówienia:</w:t>
      </w:r>
    </w:p>
    <w:p w:rsidR="00BB1B0F" w:rsidRPr="005A7EF3" w:rsidRDefault="00BB1B0F" w:rsidP="00BB1B0F">
      <w:pPr>
        <w:spacing w:line="360" w:lineRule="auto"/>
      </w:pPr>
      <w:r w:rsidRPr="005A7EF3">
        <w:sym w:font="Symbol" w:char="00FF"/>
      </w:r>
      <w:r w:rsidR="008B6738">
        <w:t xml:space="preserve"> do 10</w:t>
      </w:r>
      <w:r w:rsidRPr="005A7EF3">
        <w:t xml:space="preserve"> </w:t>
      </w:r>
      <w:r w:rsidR="008B6738">
        <w:t>tygo</w:t>
      </w:r>
      <w:r w:rsidRPr="005A7EF3">
        <w:t>dni od podpisania umowy</w:t>
      </w:r>
    </w:p>
    <w:p w:rsidR="00BB1B0F" w:rsidRPr="005A7EF3" w:rsidRDefault="00BB1B0F" w:rsidP="00BB1B0F">
      <w:pPr>
        <w:spacing w:line="360" w:lineRule="auto"/>
      </w:pPr>
      <w:r w:rsidRPr="005A7EF3">
        <w:sym w:font="Symbol" w:char="00FF"/>
      </w:r>
      <w:r w:rsidR="008B6738">
        <w:t xml:space="preserve"> do 9</w:t>
      </w:r>
      <w:r w:rsidRPr="005A7EF3">
        <w:t xml:space="preserve"> </w:t>
      </w:r>
      <w:r w:rsidR="008B6738">
        <w:t>tygo</w:t>
      </w:r>
      <w:r w:rsidRPr="005A7EF3">
        <w:t>dni od podpisania umowy</w:t>
      </w:r>
    </w:p>
    <w:p w:rsidR="00BB1B0F" w:rsidRPr="005A7EF3" w:rsidRDefault="00BB1B0F" w:rsidP="00BB1B0F">
      <w:pPr>
        <w:spacing w:line="360" w:lineRule="auto"/>
      </w:pPr>
      <w:r w:rsidRPr="005A7EF3">
        <w:sym w:font="Symbol" w:char="00FF"/>
      </w:r>
      <w:r w:rsidR="008B6738">
        <w:t xml:space="preserve"> do 8</w:t>
      </w:r>
      <w:r w:rsidRPr="005A7EF3">
        <w:t xml:space="preserve"> </w:t>
      </w:r>
      <w:r w:rsidR="008B6738">
        <w:t>tygo</w:t>
      </w:r>
      <w:r w:rsidRPr="005A7EF3">
        <w:t>dni od podpisania umowy</w:t>
      </w:r>
    </w:p>
    <w:p w:rsidR="00BB1B0F" w:rsidRPr="00BD29D6" w:rsidRDefault="00BB1B0F" w:rsidP="00BD29D6">
      <w:pPr>
        <w:spacing w:line="360" w:lineRule="auto"/>
      </w:pPr>
      <w:r w:rsidRPr="005A7EF3">
        <w:t xml:space="preserve">Należy zaznaczyć znakiem </w:t>
      </w:r>
      <w:r w:rsidRPr="005A7EF3">
        <w:rPr>
          <w:b/>
        </w:rPr>
        <w:t>X</w:t>
      </w:r>
      <w:r w:rsidRPr="005A7EF3">
        <w:t xml:space="preserve"> właściwe pole</w:t>
      </w:r>
    </w:p>
    <w:p w:rsidR="008858A2" w:rsidRPr="00654101" w:rsidRDefault="008858A2" w:rsidP="008B6738">
      <w:pPr>
        <w:spacing w:line="276" w:lineRule="auto"/>
        <w:jc w:val="both"/>
        <w:rPr>
          <w:kern w:val="20"/>
        </w:rPr>
      </w:pPr>
    </w:p>
    <w:p w:rsidR="008858A2" w:rsidRPr="00087510" w:rsidRDefault="00BB1B0F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Gwarancja</w:t>
      </w:r>
      <w:r w:rsidR="008858A2" w:rsidRPr="00666DFE">
        <w:rPr>
          <w:rFonts w:ascii="Tahoma" w:hAnsi="Tahoma" w:cs="Tahoma"/>
          <w:b/>
          <w:sz w:val="16"/>
          <w:szCs w:val="16"/>
        </w:rPr>
        <w:t xml:space="preserve"> :</w:t>
      </w:r>
      <w:r w:rsidR="008858A2">
        <w:rPr>
          <w:rFonts w:ascii="Tahoma" w:hAnsi="Tahoma" w:cs="Tahoma"/>
          <w:sz w:val="16"/>
          <w:szCs w:val="16"/>
        </w:rPr>
        <w:t xml:space="preserve"> </w:t>
      </w:r>
      <w:r w:rsidR="008858A2" w:rsidRPr="00087510">
        <w:rPr>
          <w:rFonts w:ascii="Tahoma" w:hAnsi="Tahoma" w:cs="Tahoma"/>
          <w:sz w:val="16"/>
          <w:szCs w:val="16"/>
        </w:rPr>
        <w:t>zgodnie ze SIWZ</w:t>
      </w:r>
    </w:p>
    <w:p w:rsidR="008858A2" w:rsidRDefault="008858A2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b/>
          <w:bCs/>
          <w:sz w:val="16"/>
          <w:szCs w:val="16"/>
        </w:rPr>
        <w:t xml:space="preserve">Warunki płatności: </w:t>
      </w:r>
      <w:r w:rsidRPr="00087510">
        <w:rPr>
          <w:rFonts w:ascii="Tahoma" w:hAnsi="Tahoma" w:cs="Tahoma"/>
          <w:sz w:val="16"/>
          <w:szCs w:val="16"/>
        </w:rPr>
        <w:t>zgodnie ze SIWZ</w:t>
      </w:r>
    </w:p>
    <w:p w:rsidR="00BD29D6" w:rsidRDefault="00BD29D6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D29D6" w:rsidRDefault="00BD29D6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BD29D6" w:rsidRDefault="00BD29D6" w:rsidP="008858A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8858A2" w:rsidRDefault="008858A2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AF5267" w:rsidRDefault="00AF5267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footerReference w:type="even" r:id="rId7"/>
      <w:footerReference w:type="default" r:id="rId8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2534" w:rsidRDefault="00542534">
      <w:r>
        <w:separator/>
      </w:r>
    </w:p>
  </w:endnote>
  <w:endnote w:type="continuationSeparator" w:id="0">
    <w:p w:rsidR="00542534" w:rsidRDefault="0054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4253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B848ED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F5267">
      <w:rPr>
        <w:rStyle w:val="Numerstrony"/>
        <w:rFonts w:ascii="Tahoma" w:hAnsi="Tahoma" w:cs="Tahoma"/>
        <w:noProof/>
        <w:sz w:val="16"/>
      </w:rPr>
      <w:t>4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F5267">
      <w:rPr>
        <w:rStyle w:val="Numerstrony"/>
        <w:rFonts w:ascii="Tahoma" w:hAnsi="Tahoma" w:cs="Tahoma"/>
        <w:noProof/>
        <w:sz w:val="16"/>
      </w:rPr>
      <w:t>5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42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2534" w:rsidRDefault="00542534">
      <w:r>
        <w:separator/>
      </w:r>
    </w:p>
  </w:footnote>
  <w:footnote w:type="continuationSeparator" w:id="0">
    <w:p w:rsidR="00542534" w:rsidRDefault="0054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0D"/>
    <w:rsid w:val="000939B9"/>
    <w:rsid w:val="000A42C7"/>
    <w:rsid w:val="001370FD"/>
    <w:rsid w:val="00194F33"/>
    <w:rsid w:val="00260AEB"/>
    <w:rsid w:val="002D55E1"/>
    <w:rsid w:val="003220F2"/>
    <w:rsid w:val="003535E0"/>
    <w:rsid w:val="00374994"/>
    <w:rsid w:val="003B1977"/>
    <w:rsid w:val="004B66E1"/>
    <w:rsid w:val="004E0939"/>
    <w:rsid w:val="004E691D"/>
    <w:rsid w:val="0052716C"/>
    <w:rsid w:val="00542534"/>
    <w:rsid w:val="00610A1E"/>
    <w:rsid w:val="00622967"/>
    <w:rsid w:val="006313BD"/>
    <w:rsid w:val="00661437"/>
    <w:rsid w:val="00666DFE"/>
    <w:rsid w:val="00684D6C"/>
    <w:rsid w:val="006C544D"/>
    <w:rsid w:val="006F647D"/>
    <w:rsid w:val="007242B2"/>
    <w:rsid w:val="00796E17"/>
    <w:rsid w:val="007A28B5"/>
    <w:rsid w:val="007D0D0D"/>
    <w:rsid w:val="0083188C"/>
    <w:rsid w:val="00832447"/>
    <w:rsid w:val="00842D6D"/>
    <w:rsid w:val="008527C1"/>
    <w:rsid w:val="008858A2"/>
    <w:rsid w:val="008B6738"/>
    <w:rsid w:val="008B6D71"/>
    <w:rsid w:val="008D408C"/>
    <w:rsid w:val="008D4DAE"/>
    <w:rsid w:val="008E03A7"/>
    <w:rsid w:val="009060E6"/>
    <w:rsid w:val="00952F28"/>
    <w:rsid w:val="009B0AE5"/>
    <w:rsid w:val="009B6256"/>
    <w:rsid w:val="009E2B1F"/>
    <w:rsid w:val="00A10CD3"/>
    <w:rsid w:val="00A52BC6"/>
    <w:rsid w:val="00A53E66"/>
    <w:rsid w:val="00A601A8"/>
    <w:rsid w:val="00AB3963"/>
    <w:rsid w:val="00AF5267"/>
    <w:rsid w:val="00B25972"/>
    <w:rsid w:val="00B848ED"/>
    <w:rsid w:val="00BB1B0F"/>
    <w:rsid w:val="00BD29D6"/>
    <w:rsid w:val="00BE740C"/>
    <w:rsid w:val="00C26040"/>
    <w:rsid w:val="00C45231"/>
    <w:rsid w:val="00C46679"/>
    <w:rsid w:val="00C5429D"/>
    <w:rsid w:val="00C91D96"/>
    <w:rsid w:val="00CB4C2B"/>
    <w:rsid w:val="00CC72CC"/>
    <w:rsid w:val="00CF018D"/>
    <w:rsid w:val="00D06339"/>
    <w:rsid w:val="00D67A83"/>
    <w:rsid w:val="00DF6580"/>
    <w:rsid w:val="00E02776"/>
    <w:rsid w:val="00E05E12"/>
    <w:rsid w:val="00E300D5"/>
    <w:rsid w:val="00F375E6"/>
    <w:rsid w:val="00F42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44351-1606-4B2B-B90B-B2FCE5D8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2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5</Pages>
  <Words>1225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Marcin Malicki</cp:lastModifiedBy>
  <cp:revision>8</cp:revision>
  <cp:lastPrinted>2015-08-31T10:01:00Z</cp:lastPrinted>
  <dcterms:created xsi:type="dcterms:W3CDTF">2015-06-23T08:15:00Z</dcterms:created>
  <dcterms:modified xsi:type="dcterms:W3CDTF">2016-01-26T10:47:00Z</dcterms:modified>
</cp:coreProperties>
</file>