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D62B9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1442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yR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SZJl6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>
                      <w:bookmarkStart w:id="1" w:name="_GoBack"/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2F3F65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Pr="002F3F65" w:rsidRDefault="005C5B73" w:rsidP="005C5B73">
      <w:pPr>
        <w:ind w:left="-567"/>
        <w:rPr>
          <w:b/>
          <w:sz w:val="24"/>
          <w:szCs w:val="24"/>
        </w:rPr>
      </w:pPr>
      <w:r w:rsidRPr="002F3F65">
        <w:rPr>
          <w:b/>
          <w:sz w:val="24"/>
          <w:szCs w:val="24"/>
        </w:rPr>
        <w:t xml:space="preserve">Znak sprawy: </w:t>
      </w:r>
      <w:r w:rsidR="002F3F65" w:rsidRPr="002F3F65">
        <w:rPr>
          <w:b/>
          <w:sz w:val="24"/>
          <w:szCs w:val="24"/>
        </w:rPr>
        <w:t>ZP/D-03/A/16</w:t>
      </w:r>
      <w:r w:rsidR="002F3F65">
        <w:rPr>
          <w:b/>
          <w:sz w:val="24"/>
          <w:szCs w:val="24"/>
        </w:rPr>
        <w:t xml:space="preserve"> 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5C5B73" w:rsidRPr="002F3F65" w:rsidRDefault="00425DD9" w:rsidP="002F3F65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71B6B" w:rsidRPr="00A71B6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2F3F65" w:rsidRDefault="00D5613B" w:rsidP="005C5B73">
      <w:pPr>
        <w:ind w:left="-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Dostawa </w:t>
      </w:r>
      <w:r w:rsidR="002F3F65">
        <w:rPr>
          <w:b/>
          <w:sz w:val="24"/>
          <w:szCs w:val="24"/>
        </w:rPr>
        <w:t xml:space="preserve">aparatury dla Wydziału Inżynierii Środowiska i Biotechnologii Politechniki Częstochowskiej </w:t>
      </w:r>
      <w:bookmarkStart w:id="0" w:name="_GoBack"/>
      <w:r w:rsidR="002F3F65" w:rsidRPr="002F3F65">
        <w:rPr>
          <w:i/>
          <w:sz w:val="24"/>
          <w:szCs w:val="24"/>
        </w:rPr>
        <w:t>(dotyczy jedynie Wykonawców składających ofertę na zadanie częściowe nr 6)</w:t>
      </w:r>
      <w:bookmarkEnd w:id="0"/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A15" w:rsidRDefault="001C5A15">
      <w:r>
        <w:separator/>
      </w:r>
    </w:p>
  </w:endnote>
  <w:endnote w:type="continuationSeparator" w:id="0">
    <w:p w:rsidR="001C5A15" w:rsidRDefault="001C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F3F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F3F6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3F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A15" w:rsidRDefault="001C5A15">
      <w:r>
        <w:separator/>
      </w:r>
    </w:p>
  </w:footnote>
  <w:footnote w:type="continuationSeparator" w:id="0">
    <w:p w:rsidR="001C5A15" w:rsidRDefault="001C5A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2C"/>
    <w:rsid w:val="001C5A15"/>
    <w:rsid w:val="001D49D0"/>
    <w:rsid w:val="002C6B8F"/>
    <w:rsid w:val="002F3F65"/>
    <w:rsid w:val="00322E2C"/>
    <w:rsid w:val="00376E41"/>
    <w:rsid w:val="003C7DF9"/>
    <w:rsid w:val="003D633B"/>
    <w:rsid w:val="00425DD9"/>
    <w:rsid w:val="00445BBD"/>
    <w:rsid w:val="005C5B73"/>
    <w:rsid w:val="006105E0"/>
    <w:rsid w:val="00664625"/>
    <w:rsid w:val="007066B5"/>
    <w:rsid w:val="00792635"/>
    <w:rsid w:val="008F50C0"/>
    <w:rsid w:val="00A43C8C"/>
    <w:rsid w:val="00A71B6B"/>
    <w:rsid w:val="00AF0837"/>
    <w:rsid w:val="00C359FD"/>
    <w:rsid w:val="00D5613B"/>
    <w:rsid w:val="00D62B97"/>
    <w:rsid w:val="00D77580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2A4F7D-2268-459D-A099-B50759DA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2F3F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F3F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3</cp:revision>
  <cp:lastPrinted>2016-01-26T10:35:00Z</cp:lastPrinted>
  <dcterms:created xsi:type="dcterms:W3CDTF">2016-01-26T10:32:00Z</dcterms:created>
  <dcterms:modified xsi:type="dcterms:W3CDTF">2016-01-26T10:35:00Z</dcterms:modified>
</cp:coreProperties>
</file>