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795E5C" w:rsidRPr="00795E5C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95E5C" w:rsidRPr="00795E5C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795E5C" w:rsidP="009A21D7">
      <w:pPr>
        <w:pStyle w:val="Tekstpodstawowywcity"/>
        <w:spacing w:line="360" w:lineRule="auto"/>
        <w:ind w:firstLine="0"/>
      </w:pPr>
      <w:r w:rsidRPr="00795E5C">
        <w:rPr>
          <w:b/>
        </w:rPr>
        <w:t>Dostawa aparatury dla Wydziału Inżynierii Środowiska i Biotechnologii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795E5C" w:rsidRPr="00795E5C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795E5C" w:rsidRPr="00795E5C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795E5C" w:rsidRPr="00795E5C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795E5C" w:rsidRPr="00795E5C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0660" w:rsidRDefault="00620660">
      <w:r>
        <w:separator/>
      </w:r>
    </w:p>
  </w:endnote>
  <w:endnote w:type="continuationSeparator" w:id="0">
    <w:p w:rsidR="00620660" w:rsidRDefault="00620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5E5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5E5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5E5C" w:rsidRDefault="00795E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0660" w:rsidRDefault="00620660">
      <w:r>
        <w:separator/>
      </w:r>
    </w:p>
  </w:footnote>
  <w:footnote w:type="continuationSeparator" w:id="0">
    <w:p w:rsidR="00620660" w:rsidRDefault="006206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5E5C" w:rsidRDefault="00795E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5E5C" w:rsidRDefault="00795E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5E5C" w:rsidRDefault="00795E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0660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20660"/>
    <w:rsid w:val="00664D2F"/>
    <w:rsid w:val="006B51E7"/>
    <w:rsid w:val="006F0D25"/>
    <w:rsid w:val="00735508"/>
    <w:rsid w:val="00736B31"/>
    <w:rsid w:val="00747C6F"/>
    <w:rsid w:val="00756EB9"/>
    <w:rsid w:val="00795E5C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2CCFCA5-1917-4617-BBA3-63DDCD806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936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2016-01-26T10:29:00Z</dcterms:created>
  <dcterms:modified xsi:type="dcterms:W3CDTF">2016-01-26T10:29:00Z</dcterms:modified>
</cp:coreProperties>
</file>