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A0255" w:rsidRPr="003A0255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A0255" w:rsidRPr="003A0255">
        <w:rPr>
          <w:rFonts w:ascii="Times New Roman" w:eastAsia="Times New Roman" w:hAnsi="Times New Roman"/>
          <w:b/>
          <w:sz w:val="24"/>
          <w:szCs w:val="20"/>
          <w:lang w:eastAsia="pl-PL"/>
        </w:rPr>
        <w:t>ZP/RB-01/16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A0255" w:rsidRPr="003A025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A0255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A0255">
        <w:rPr>
          <w:rFonts w:ascii="Times New Roman" w:eastAsia="Times New Roman" w:hAnsi="Times New Roman"/>
          <w:b/>
          <w:sz w:val="24"/>
          <w:szCs w:val="24"/>
          <w:lang w:eastAsia="pl-PL"/>
        </w:rPr>
        <w:t>Budowa muru oporowego na składowisku opału przy Ciepłowni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F23" w:rsidRDefault="00562F23" w:rsidP="00025386">
      <w:pPr>
        <w:spacing w:after="0" w:line="240" w:lineRule="auto"/>
      </w:pPr>
      <w:r>
        <w:separator/>
      </w:r>
    </w:p>
  </w:endnote>
  <w:endnote w:type="continuationSeparator" w:id="0">
    <w:p w:rsidR="00562F23" w:rsidRDefault="00562F2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255" w:rsidRDefault="003A02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02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02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255" w:rsidRDefault="003A02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F23" w:rsidRDefault="00562F23" w:rsidP="00025386">
      <w:pPr>
        <w:spacing w:after="0" w:line="240" w:lineRule="auto"/>
      </w:pPr>
      <w:r>
        <w:separator/>
      </w:r>
    </w:p>
  </w:footnote>
  <w:footnote w:type="continuationSeparator" w:id="0">
    <w:p w:rsidR="00562F23" w:rsidRDefault="00562F2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255" w:rsidRDefault="003A02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255" w:rsidRDefault="003A02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255" w:rsidRDefault="003A02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2F23"/>
    <w:rsid w:val="00025386"/>
    <w:rsid w:val="001C2314"/>
    <w:rsid w:val="003A0255"/>
    <w:rsid w:val="005624D8"/>
    <w:rsid w:val="00562F23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2016-01-14T12:09:00Z</dcterms:created>
  <dcterms:modified xsi:type="dcterms:W3CDTF">2016-01-14T12:09:00Z</dcterms:modified>
</cp:coreProperties>
</file>