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D631A" w:rsidRPr="00BD631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D631A" w:rsidRPr="00BD631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D631A" w:rsidP="009A21D7">
      <w:pPr>
        <w:pStyle w:val="Tekstpodstawowywcity"/>
        <w:spacing w:line="360" w:lineRule="auto"/>
        <w:ind w:firstLine="0"/>
      </w:pPr>
      <w:r w:rsidRPr="00BD631A">
        <w:rPr>
          <w:b/>
        </w:rPr>
        <w:t>Budowa muru oporowego na składowisku opału przy Ciepłowni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D631A" w:rsidRPr="00BD631A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D631A" w:rsidRPr="00BD631A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D631A" w:rsidRPr="00BD631A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D631A" w:rsidRPr="00BD631A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61B" w:rsidRDefault="0087261B">
      <w:r>
        <w:separator/>
      </w:r>
    </w:p>
  </w:endnote>
  <w:endnote w:type="continuationSeparator" w:id="0">
    <w:p w:rsidR="0087261B" w:rsidRDefault="00872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631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631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1A" w:rsidRDefault="00BD63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61B" w:rsidRDefault="0087261B">
      <w:r>
        <w:separator/>
      </w:r>
    </w:p>
  </w:footnote>
  <w:footnote w:type="continuationSeparator" w:id="0">
    <w:p w:rsidR="0087261B" w:rsidRDefault="00872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1A" w:rsidRDefault="00BD63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1A" w:rsidRDefault="00BD63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31A" w:rsidRDefault="00BD63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61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7261B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D631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944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2016-01-14T11:57:00Z</dcterms:created>
  <dcterms:modified xsi:type="dcterms:W3CDTF">2016-01-14T11:57:00Z</dcterms:modified>
</cp:coreProperties>
</file>