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E5EA8" w:rsidRPr="00BE5EA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E5EA8" w:rsidRPr="00BE5EA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E5EA8" w:rsidRPr="00BE5EA8">
        <w:rPr>
          <w:b/>
        </w:rPr>
        <w:t>Budowa muru oporowego na składowisku opału przy Ciepłowni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E9E" w:rsidRDefault="00355E9E">
      <w:r>
        <w:separator/>
      </w:r>
    </w:p>
  </w:endnote>
  <w:endnote w:type="continuationSeparator" w:id="0">
    <w:p w:rsidR="00355E9E" w:rsidRDefault="0035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5E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5E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55E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E9E" w:rsidRDefault="00355E9E">
      <w:r>
        <w:separator/>
      </w:r>
    </w:p>
  </w:footnote>
  <w:footnote w:type="continuationSeparator" w:id="0">
    <w:p w:rsidR="00355E9E" w:rsidRDefault="0035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EA8" w:rsidRDefault="00BE5E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EA8" w:rsidRDefault="00BE5E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EA8" w:rsidRDefault="00BE5E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E9E"/>
    <w:rsid w:val="000A5EC4"/>
    <w:rsid w:val="00212828"/>
    <w:rsid w:val="00271E63"/>
    <w:rsid w:val="00280712"/>
    <w:rsid w:val="002A7C88"/>
    <w:rsid w:val="00355E9E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E5EA8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2016-01-14T11:56:00Z</dcterms:created>
  <dcterms:modified xsi:type="dcterms:W3CDTF">2016-01-14T11:56:00Z</dcterms:modified>
</cp:coreProperties>
</file>